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517" w:rsidRDefault="007F2517" w:rsidP="00766206">
      <w:pPr>
        <w:widowControl w:val="0"/>
      </w:pPr>
    </w:p>
    <w:p w:rsidR="007F2517" w:rsidRDefault="007F2517" w:rsidP="00766206">
      <w:pPr>
        <w:widowControl w:val="0"/>
      </w:pPr>
    </w:p>
    <w:p w:rsidR="007F2517" w:rsidRDefault="007F2517" w:rsidP="00766206">
      <w:pPr>
        <w:widowControl w:val="0"/>
      </w:pPr>
    </w:p>
    <w:p w:rsidR="007F2517" w:rsidRDefault="007F2517" w:rsidP="00766206">
      <w:pPr>
        <w:widowControl w:val="0"/>
      </w:pPr>
    </w:p>
    <w:p w:rsidR="007F2517" w:rsidRDefault="007F2517" w:rsidP="00766206">
      <w:pPr>
        <w:widowControl w:val="0"/>
      </w:pPr>
    </w:p>
    <w:p w:rsidR="007F2517" w:rsidRDefault="007F2517" w:rsidP="00766206">
      <w:pPr>
        <w:widowControl w:val="0"/>
      </w:pPr>
    </w:p>
    <w:p w:rsidR="007F2517" w:rsidRDefault="007F2517" w:rsidP="00766206">
      <w:pPr>
        <w:widowControl w:val="0"/>
      </w:pPr>
    </w:p>
    <w:p w:rsidR="00C7341D" w:rsidRDefault="00C7341D" w:rsidP="00766206">
      <w:pPr>
        <w:widowControl w:val="0"/>
      </w:pPr>
    </w:p>
    <w:p w:rsidR="00E02740" w:rsidRDefault="00E02740" w:rsidP="00766206">
      <w:pPr>
        <w:widowControl w:val="0"/>
      </w:pPr>
    </w:p>
    <w:p w:rsidR="007F2517" w:rsidRDefault="007F2517" w:rsidP="00766206">
      <w:pPr>
        <w:widowControl w:val="0"/>
      </w:pPr>
    </w:p>
    <w:p w:rsidR="007F2517" w:rsidRDefault="007F2517" w:rsidP="00766206">
      <w:pPr>
        <w:widowControl w:val="0"/>
      </w:pPr>
    </w:p>
    <w:p w:rsidR="007F2517" w:rsidRDefault="007F2517" w:rsidP="00766206">
      <w:pPr>
        <w:widowControl w:val="0"/>
      </w:pPr>
    </w:p>
    <w:p w:rsidR="007F2517" w:rsidRPr="007F2517" w:rsidRDefault="007F2517" w:rsidP="00766206">
      <w:pPr>
        <w:widowControl w:val="0"/>
      </w:pPr>
    </w:p>
    <w:sdt>
      <w:sdtPr>
        <w:id w:val="-2123137952"/>
        <w:picture/>
      </w:sdtPr>
      <w:sdtEndPr/>
      <w:sdtContent>
        <w:p w:rsidR="00C7341D" w:rsidRDefault="00C7341D" w:rsidP="00766206">
          <w:pPr>
            <w:widowControl w:val="0"/>
            <w:jc w:val="center"/>
          </w:pPr>
          <w:r>
            <w:rPr>
              <w:noProof/>
              <w:lang w:eastAsia="de-CH" w:bidi="ar-SA"/>
            </w:rPr>
            <w:drawing>
              <wp:inline distT="0" distB="0" distL="0" distR="0" wp14:anchorId="38D1437A" wp14:editId="4F166AFF">
                <wp:extent cx="1356360" cy="1523917"/>
                <wp:effectExtent l="0" t="0" r="0" b="635"/>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p w:rsidR="005A3BFC" w:rsidRDefault="005A3BFC" w:rsidP="00766206">
      <w:pPr>
        <w:widowControl w:val="0"/>
      </w:pPr>
    </w:p>
    <w:sdt>
      <w:sdtPr>
        <w:id w:val="27926162"/>
        <w:placeholder>
          <w:docPart w:val="43398184BE274788B6D8973315945CF8"/>
        </w:placeholder>
        <w:temporary/>
        <w:showingPlcHdr/>
        <w15:appearance w15:val="hidden"/>
      </w:sdtPr>
      <w:sdtEndPr/>
      <w:sdtContent>
        <w:p w:rsidR="007F2517" w:rsidRDefault="00E02740" w:rsidP="00766206">
          <w:pPr>
            <w:pStyle w:val="berschrift1"/>
            <w:keepNext w:val="0"/>
            <w:keepLines w:val="0"/>
            <w:widowControl w:val="0"/>
          </w:pPr>
          <w:r>
            <w:t>Vorname Name</w:t>
          </w:r>
        </w:p>
      </w:sdtContent>
    </w:sdt>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F22E4D" w:rsidRDefault="00F22E4D" w:rsidP="00766206">
      <w:pPr>
        <w:widowControl w:val="0"/>
      </w:pPr>
    </w:p>
    <w:p w:rsidR="007E3F48" w:rsidRDefault="00C7341D" w:rsidP="00766206">
      <w:pPr>
        <w:pStyle w:val="berschrift1"/>
        <w:keepNext w:val="0"/>
        <w:keepLines w:val="0"/>
        <w:widowControl w:val="0"/>
      </w:pPr>
      <w:r>
        <w:t>Bewerbung</w:t>
      </w:r>
    </w:p>
    <w:sdt>
      <w:sdtPr>
        <w:id w:val="728505333"/>
        <w:placeholder>
          <w:docPart w:val="18C261DA1DEC41F485170FAB154A89EC"/>
        </w:placeholder>
        <w:temporary/>
        <w:showingPlcHdr/>
        <w15:appearance w15:val="hidden"/>
      </w:sdtPr>
      <w:sdtEndPr/>
      <w:sdtContent>
        <w:p w:rsidR="00C7341D" w:rsidRDefault="007F2517" w:rsidP="00766206">
          <w:pPr>
            <w:pStyle w:val="Titel"/>
            <w:widowControl w:val="0"/>
          </w:pPr>
          <w:r>
            <w:t>Funktion (z. B. kaufmännischer Mitarbeiter)</w:t>
          </w:r>
        </w:p>
      </w:sdtContent>
    </w:sdt>
    <w:p w:rsidR="00C7341D" w:rsidRPr="00C7341D" w:rsidRDefault="00C7341D" w:rsidP="00766206">
      <w:pPr>
        <w:pStyle w:val="Titel"/>
        <w:widowControl w:val="0"/>
      </w:pPr>
    </w:p>
    <w:p w:rsidR="007E3F48" w:rsidRDefault="007E3F48" w:rsidP="00766206">
      <w:pPr>
        <w:widowControl w:val="0"/>
      </w:pPr>
    </w:p>
    <w:p w:rsidR="007E3F48" w:rsidRDefault="007E3F48" w:rsidP="00766206">
      <w:pPr>
        <w:widowControl w:val="0"/>
        <w:sectPr w:rsidR="007E3F48" w:rsidSect="00522746">
          <w:headerReference w:type="default" r:id="rId8"/>
          <w:footerReference w:type="default" r:id="rId9"/>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2964"/>
        <w:gridCol w:w="346"/>
        <w:gridCol w:w="6328"/>
      </w:tblGrid>
      <w:tr w:rsidR="007F2517" w:rsidTr="007E6159">
        <w:trPr>
          <w:trHeight w:val="3874"/>
        </w:trPr>
        <w:tc>
          <w:tcPr>
            <w:tcW w:w="2970" w:type="dxa"/>
          </w:tcPr>
          <w:sdt>
            <w:sdtPr>
              <w:id w:val="-1848247991"/>
              <w:picture/>
            </w:sdtPr>
            <w:sdtEndPr/>
            <w:sdtContent>
              <w:p w:rsidR="007F2517" w:rsidRDefault="007F2517" w:rsidP="00766206">
                <w:pPr>
                  <w:widowControl w:val="0"/>
                  <w:jc w:val="right"/>
                </w:pPr>
                <w:r>
                  <w:rPr>
                    <w:noProof/>
                    <w:lang w:eastAsia="de-CH" w:bidi="ar-SA"/>
                  </w:rPr>
                  <w:drawing>
                    <wp:inline distT="0" distB="0" distL="0" distR="0" wp14:anchorId="2A13A403" wp14:editId="4E87C5BB">
                      <wp:extent cx="1356360" cy="1523917"/>
                      <wp:effectExtent l="0" t="0" r="0"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tc>
        <w:tc>
          <w:tcPr>
            <w:tcW w:w="286" w:type="dxa"/>
          </w:tcPr>
          <w:p w:rsidR="007F2517" w:rsidRDefault="007F2517" w:rsidP="00766206">
            <w:pPr>
              <w:widowControl w:val="0"/>
            </w:pPr>
          </w:p>
        </w:tc>
        <w:tc>
          <w:tcPr>
            <w:tcW w:w="6372" w:type="dxa"/>
          </w:tcPr>
          <w:p w:rsidR="0003176D" w:rsidRDefault="0003176D" w:rsidP="00766206">
            <w:pPr>
              <w:pStyle w:val="berschrift2"/>
              <w:keepNext w:val="0"/>
              <w:keepLines w:val="0"/>
              <w:widowControl w:val="0"/>
              <w:outlineLvl w:val="1"/>
            </w:pPr>
            <w:r>
              <w:t>Personalien</w:t>
            </w:r>
          </w:p>
          <w:p w:rsidR="0003176D" w:rsidRPr="0003176D" w:rsidRDefault="0003176D" w:rsidP="00766206">
            <w:pPr>
              <w:widowControl w:val="0"/>
            </w:pPr>
          </w:p>
          <w:p w:rsidR="007F2517" w:rsidRDefault="007F2517" w:rsidP="00766206">
            <w:pPr>
              <w:widowControl w:val="0"/>
            </w:pPr>
            <w:r>
              <w:t xml:space="preserve">Name: </w:t>
            </w:r>
            <w:sdt>
              <w:sdtPr>
                <w:id w:val="-1613657991"/>
                <w:placeholder>
                  <w:docPart w:val="A42610C4DD1E4B349F114AE8757D82CD"/>
                </w:placeholder>
                <w:showingPlcHdr/>
                <w15:appearance w15:val="hidden"/>
              </w:sdtPr>
              <w:sdtEndPr/>
              <w:sdtContent>
                <w:r>
                  <w:t>Vorname und Name</w:t>
                </w:r>
              </w:sdtContent>
            </w:sdt>
          </w:p>
          <w:p w:rsidR="007F2517" w:rsidRDefault="007F2517" w:rsidP="00766206">
            <w:pPr>
              <w:widowControl w:val="0"/>
            </w:pPr>
            <w:r>
              <w:t xml:space="preserve">Adresse: </w:t>
            </w:r>
            <w:sdt>
              <w:sdtPr>
                <w:id w:val="-457187352"/>
                <w:placeholder>
                  <w:docPart w:val="E30E587B8EF546AB84EB35F0291DDD2D"/>
                </w:placeholder>
                <w:showingPlcHdr/>
                <w15:appearance w15:val="hidden"/>
              </w:sdtPr>
              <w:sdtEndPr/>
              <w:sdtContent>
                <w:r>
                  <w:t>Strasse Nr.</w:t>
                </w:r>
              </w:sdtContent>
            </w:sdt>
            <w:r>
              <w:t xml:space="preserve">, </w:t>
            </w:r>
            <w:sdt>
              <w:sdtPr>
                <w:id w:val="974268519"/>
                <w:placeholder>
                  <w:docPart w:val="83237BA107524C91AEAFA7B9DFB17847"/>
                </w:placeholder>
                <w:showingPlcHdr/>
                <w15:appearance w15:val="hidden"/>
              </w:sdtPr>
              <w:sdtEndPr/>
              <w:sdtContent>
                <w:r>
                  <w:t>PLZ Ort</w:t>
                </w:r>
              </w:sdtContent>
            </w:sdt>
          </w:p>
          <w:p w:rsidR="007F2517" w:rsidRDefault="007F2517" w:rsidP="00766206">
            <w:pPr>
              <w:widowControl w:val="0"/>
            </w:pPr>
            <w:r>
              <w:t xml:space="preserve">E-Mail: </w:t>
            </w:r>
            <w:sdt>
              <w:sdtPr>
                <w:id w:val="941889563"/>
                <w:placeholder>
                  <w:docPart w:val="713A79E925EE40BBA5746D8A1BE94ED5"/>
                </w:placeholder>
                <w:showingPlcHdr/>
                <w15:appearance w15:val="hidden"/>
              </w:sdtPr>
              <w:sdtEndPr/>
              <w:sdtContent>
                <w:r>
                  <w:t>name@webadresse.ch</w:t>
                </w:r>
              </w:sdtContent>
            </w:sdt>
          </w:p>
          <w:p w:rsidR="007F2517" w:rsidRDefault="007F2517" w:rsidP="00766206">
            <w:pPr>
              <w:widowControl w:val="0"/>
            </w:pPr>
            <w:r>
              <w:t xml:space="preserve">Telefon: </w:t>
            </w:r>
            <w:sdt>
              <w:sdtPr>
                <w:id w:val="594903057"/>
                <w:placeholder>
                  <w:docPart w:val="D3576225F3454053B861682961C0CDFD"/>
                </w:placeholder>
                <w:showingPlcHdr/>
                <w15:appearance w15:val="hidden"/>
              </w:sdtPr>
              <w:sdtEndPr/>
              <w:sdtContent>
                <w:r>
                  <w:t>+41 00 000 00 00</w:t>
                </w:r>
              </w:sdtContent>
            </w:sdt>
          </w:p>
          <w:p w:rsidR="007F2517" w:rsidRDefault="007F2517" w:rsidP="00766206">
            <w:pPr>
              <w:widowControl w:val="0"/>
            </w:pPr>
          </w:p>
          <w:p w:rsidR="007F2517" w:rsidRDefault="007F2517" w:rsidP="00766206">
            <w:pPr>
              <w:widowControl w:val="0"/>
            </w:pPr>
            <w:r>
              <w:t xml:space="preserve">Geburtsdatum: </w:t>
            </w:r>
            <w:sdt>
              <w:sdtPr>
                <w:id w:val="1799801046"/>
                <w:placeholder>
                  <w:docPart w:val="4BBA1932738D48A3A4F004C7F5928F5D"/>
                </w:placeholder>
                <w:showingPlcHdr/>
                <w15:appearance w15:val="hidden"/>
              </w:sdtPr>
              <w:sdtEndPr/>
              <w:sdtContent>
                <w:r>
                  <w:t>00. Monat 0000</w:t>
                </w:r>
              </w:sdtContent>
            </w:sdt>
          </w:p>
          <w:p w:rsidR="007F2517" w:rsidRDefault="007F2517" w:rsidP="00766206">
            <w:pPr>
              <w:widowControl w:val="0"/>
            </w:pPr>
            <w:r>
              <w:t xml:space="preserve">Heimatort/Staatsangehörigkeit: </w:t>
            </w:r>
            <w:sdt>
              <w:sdtPr>
                <w:id w:val="347837526"/>
                <w:placeholder>
                  <w:docPart w:val="AD22962CBFEC4F0AB1BC6A4F31FC88F5"/>
                </w:placeholder>
                <w:showingPlcHdr/>
                <w15:appearance w15:val="hidden"/>
              </w:sdtPr>
              <w:sdtEndPr/>
              <w:sdtContent>
                <w:r>
                  <w:t xml:space="preserve">Heimatort </w:t>
                </w:r>
                <w:r w:rsidR="0003176D">
                  <w:t>bzw. Staatsangehörigkeit</w:t>
                </w:r>
                <w:r>
                  <w:t>.</w:t>
                </w:r>
              </w:sdtContent>
            </w:sdt>
          </w:p>
          <w:p w:rsidR="007F2517" w:rsidRDefault="007F2517" w:rsidP="00766206">
            <w:pPr>
              <w:widowControl w:val="0"/>
            </w:pPr>
          </w:p>
          <w:p w:rsidR="007F2517" w:rsidRDefault="007F2517" w:rsidP="00766206">
            <w:pPr>
              <w:widowControl w:val="0"/>
            </w:pPr>
            <w:r>
              <w:t xml:space="preserve">Zivilstand: </w:t>
            </w:r>
            <w:sdt>
              <w:sdtPr>
                <w:id w:val="-106127424"/>
                <w:placeholder>
                  <w:docPart w:val="D44C5585CD784A77B3F0410A9C956604"/>
                </w:placeholder>
                <w15:appearance w15:val="hidden"/>
              </w:sdtPr>
              <w:sdtEndPr/>
              <w:sdtContent>
                <w:r w:rsidR="0048357F">
                  <w:t>z. B</w:t>
                </w:r>
                <w:r w:rsidR="00743D5A">
                  <w:t>.</w:t>
                </w:r>
                <w:bookmarkStart w:id="0" w:name="_GoBack"/>
                <w:bookmarkEnd w:id="0"/>
                <w:r w:rsidR="0048357F">
                  <w:t xml:space="preserve"> verheiratet, ledig </w:t>
                </w:r>
              </w:sdtContent>
            </w:sdt>
          </w:p>
          <w:p w:rsidR="0003176D" w:rsidRDefault="007F2517" w:rsidP="00766206">
            <w:pPr>
              <w:widowControl w:val="0"/>
            </w:pPr>
            <w:r>
              <w:t xml:space="preserve">Kinder: </w:t>
            </w:r>
            <w:sdt>
              <w:sdtPr>
                <w:id w:val="-622771599"/>
                <w:placeholder>
                  <w:docPart w:val="9579392292C64993A3C61D2B7752542F"/>
                </w:placeholder>
                <w:showingPlcHdr/>
                <w15:appearance w15:val="hidden"/>
              </w:sdtPr>
              <w:sdtEndPr/>
              <w:sdtContent>
                <w:r>
                  <w:t>00 Kinder im Alter von X, Y und Z Jahren</w:t>
                </w:r>
              </w:sdtContent>
            </w:sdt>
          </w:p>
        </w:tc>
      </w:tr>
      <w:tr w:rsidR="0003176D" w:rsidTr="007E6159">
        <w:trPr>
          <w:trHeight w:val="713"/>
        </w:trPr>
        <w:tc>
          <w:tcPr>
            <w:tcW w:w="2970" w:type="dxa"/>
          </w:tcPr>
          <w:p w:rsidR="0003176D" w:rsidRDefault="0003176D" w:rsidP="00766206">
            <w:pPr>
              <w:pStyle w:val="berschrift2ohne"/>
              <w:keepNext w:val="0"/>
              <w:keepLines w:val="0"/>
              <w:widowControl w:val="0"/>
            </w:pPr>
          </w:p>
          <w:p w:rsidR="00873C73" w:rsidRDefault="00873C73" w:rsidP="00766206">
            <w:pPr>
              <w:widowControl w:val="0"/>
            </w:pPr>
          </w:p>
          <w:sdt>
            <w:sdtPr>
              <w:id w:val="-886180826"/>
              <w:placeholder>
                <w:docPart w:val="4E0D54DCF3F54F37945AFB4ACABB0805"/>
              </w:placeholder>
              <w:temporary/>
              <w:showingPlcHdr/>
              <w15:appearance w15:val="hidden"/>
            </w:sdtPr>
            <w:sdtEndPr/>
            <w:sdtContent>
              <w:p w:rsidR="00873C73" w:rsidRDefault="00766206" w:rsidP="00766206">
                <w:pPr>
                  <w:pStyle w:val="berschrift3rechtsbndig"/>
                  <w:keepNext w:val="0"/>
                  <w:keepLines w:val="0"/>
                  <w:widowControl w:val="0"/>
                  <w:rPr>
                    <w:rFonts w:eastAsiaTheme="minorHAnsi" w:cstheme="minorBidi"/>
                    <w:b/>
                    <w:color w:val="auto"/>
                    <w:szCs w:val="36"/>
                  </w:rPr>
                </w:pPr>
                <w:r>
                  <w:t>MM/JJJJ</w:t>
                </w:r>
                <w:r w:rsidR="00873C73" w:rsidRPr="00C7341D">
                  <w:t xml:space="preserve"> bis </w:t>
                </w:r>
                <w:r>
                  <w:t>MM/JJJJ</w:t>
                </w:r>
              </w:p>
            </w:sdtContent>
          </w:sdt>
          <w:p w:rsidR="00873C73" w:rsidRDefault="00873C73" w:rsidP="00766206">
            <w:pPr>
              <w:widowControl w:val="0"/>
            </w:pPr>
          </w:p>
          <w:p w:rsidR="00873C73" w:rsidRDefault="00873C73" w:rsidP="00766206">
            <w:pPr>
              <w:pStyle w:val="berschrift3"/>
              <w:keepNext w:val="0"/>
              <w:keepLines w:val="0"/>
              <w:widowControl w:val="0"/>
              <w:jc w:val="right"/>
              <w:outlineLvl w:val="2"/>
            </w:pPr>
          </w:p>
        </w:tc>
        <w:tc>
          <w:tcPr>
            <w:tcW w:w="286" w:type="dxa"/>
          </w:tcPr>
          <w:p w:rsidR="0003176D" w:rsidRDefault="0003176D" w:rsidP="00766206">
            <w:pPr>
              <w:widowControl w:val="0"/>
            </w:pPr>
          </w:p>
        </w:tc>
        <w:tc>
          <w:tcPr>
            <w:tcW w:w="6372" w:type="dxa"/>
          </w:tcPr>
          <w:p w:rsidR="0003176D" w:rsidRPr="00C7341D" w:rsidRDefault="0003176D" w:rsidP="00766206">
            <w:pPr>
              <w:pStyle w:val="berschrift2"/>
              <w:keepNext w:val="0"/>
              <w:keepLines w:val="0"/>
              <w:widowControl w:val="0"/>
              <w:outlineLvl w:val="1"/>
            </w:pPr>
            <w:r w:rsidRPr="00C7341D">
              <w:t>Arbeitserfahrung</w:t>
            </w:r>
          </w:p>
          <w:p w:rsidR="0003176D" w:rsidRDefault="0003176D" w:rsidP="00766206">
            <w:pPr>
              <w:widowControl w:val="0"/>
            </w:pPr>
          </w:p>
          <w:p w:rsidR="0003176D" w:rsidRDefault="000D5F73" w:rsidP="00766206">
            <w:pPr>
              <w:pStyle w:val="berschrift3"/>
              <w:keepNext w:val="0"/>
              <w:keepLines w:val="0"/>
              <w:widowControl w:val="0"/>
              <w:outlineLvl w:val="2"/>
            </w:pPr>
            <w:sdt>
              <w:sdtPr>
                <w:id w:val="-415858839"/>
                <w:placeholder>
                  <w:docPart w:val="95FB9FA660094848873081E2A751A733"/>
                </w:placeholder>
                <w:temporary/>
                <w:showingPlcHdr/>
                <w15:appearance w15:val="hidden"/>
              </w:sdtPr>
              <w:sdtEndPr/>
              <w:sdtContent>
                <w:r w:rsidR="0003176D">
                  <w:t>Funktion (z. B. Sachbearbeiter Rechnungswesen)</w:t>
                </w:r>
              </w:sdtContent>
            </w:sdt>
          </w:p>
          <w:p w:rsidR="0003176D" w:rsidRDefault="000D5F73" w:rsidP="00766206">
            <w:pPr>
              <w:widowControl w:val="0"/>
            </w:pPr>
            <w:sdt>
              <w:sdtPr>
                <w:id w:val="682548093"/>
                <w:placeholder>
                  <w:docPart w:val="EDA5C1548918448F9496A8E1FDFEB7E5"/>
                </w:placeholder>
                <w:temporary/>
                <w:showingPlcHdr/>
                <w15:appearance w15:val="hidden"/>
              </w:sdtPr>
              <w:sdtEndPr/>
              <w:sdtContent>
                <w:r w:rsidR="0003176D">
                  <w:t>Firma 1, Ort (z. B. Musterfirma AG, Zürich)</w:t>
                </w:r>
              </w:sdtContent>
            </w:sdt>
          </w:p>
          <w:sdt>
            <w:sdtPr>
              <w:id w:val="-1533253263"/>
              <w:placeholder>
                <w:docPart w:val="E486588D135244A9BBF4CC81090AB669"/>
              </w:placeholder>
              <w:temporary/>
              <w:showingPlcHdr/>
              <w15:appearance w15:val="hidden"/>
            </w:sdtPr>
            <w:sdtEndPr/>
            <w:sdtContent>
              <w:p w:rsidR="0003176D" w:rsidRPr="00B13992" w:rsidRDefault="0003176D" w:rsidP="00766206">
                <w:pPr>
                  <w:pStyle w:val="Listenabsatz"/>
                  <w:widowControl w:val="0"/>
                </w:pPr>
                <w:r>
                  <w:t>Tätigkeit 1 (Stichworte oder kurz beschreiben)</w:t>
                </w:r>
              </w:p>
            </w:sdtContent>
          </w:sdt>
          <w:p w:rsidR="0003176D" w:rsidRDefault="000D5F73" w:rsidP="00766206">
            <w:pPr>
              <w:pStyle w:val="Listenabsatz"/>
              <w:widowControl w:val="0"/>
            </w:pPr>
            <w:sdt>
              <w:sdtPr>
                <w:id w:val="1877353111"/>
                <w:placeholder>
                  <w:docPart w:val="212008062DA1405DBF1B7F8BB2186FB4"/>
                </w:placeholder>
                <w:temporary/>
                <w:showingPlcHdr/>
                <w15:appearance w15:val="hidden"/>
              </w:sdtPr>
              <w:sdtEndPr/>
              <w:sdtContent>
                <w:r w:rsidR="0003176D">
                  <w:t>Tätigkeit 2 …</w:t>
                </w:r>
              </w:sdtContent>
            </w:sdt>
          </w:p>
          <w:p w:rsidR="0003176D" w:rsidRDefault="000D5F73" w:rsidP="00766206">
            <w:pPr>
              <w:pStyle w:val="Listenabsatz"/>
              <w:widowControl w:val="0"/>
            </w:pPr>
            <w:sdt>
              <w:sdtPr>
                <w:id w:val="921988542"/>
                <w:placeholder>
                  <w:docPart w:val="2489A87FAE8D496F90A5CD4A927C77B5"/>
                </w:placeholder>
                <w:temporary/>
                <w:showingPlcHdr/>
                <w15:appearance w15:val="hidden"/>
              </w:sdtPr>
              <w:sdtEndPr/>
              <w:sdtContent>
                <w:r w:rsidR="0003176D">
                  <w:t>Tätigkeit 3 …</w:t>
                </w:r>
              </w:sdtContent>
            </w:sdt>
          </w:p>
        </w:tc>
      </w:tr>
      <w:tr w:rsidR="0003176D" w:rsidTr="007E6159">
        <w:trPr>
          <w:trHeight w:val="713"/>
        </w:trPr>
        <w:tc>
          <w:tcPr>
            <w:tcW w:w="2970" w:type="dxa"/>
          </w:tcPr>
          <w:sdt>
            <w:sdtPr>
              <w:id w:val="1453213946"/>
              <w:placeholder>
                <w:docPart w:val="CFFC4064484B4AD688BBB955E35F9B59"/>
              </w:placeholder>
              <w:temporary/>
              <w:showingPlcHdr/>
              <w15:appearance w15:val="hidden"/>
            </w:sdtPr>
            <w:sdtEndPr/>
            <w:sdtContent>
              <w:p w:rsidR="00873C73" w:rsidRDefault="00766206" w:rsidP="00766206">
                <w:pPr>
                  <w:pStyle w:val="berschrift3rechtsbndig"/>
                  <w:keepNext w:val="0"/>
                  <w:keepLines w:val="0"/>
                  <w:widowControl w:val="0"/>
                  <w:rPr>
                    <w:rFonts w:eastAsiaTheme="minorHAnsi" w:cstheme="minorBidi"/>
                    <w:b/>
                    <w:color w:val="auto"/>
                    <w:szCs w:val="36"/>
                  </w:rPr>
                </w:pPr>
                <w:r>
                  <w:t>MM/JJJJ</w:t>
                </w:r>
                <w:r w:rsidR="00873C73" w:rsidRPr="00C7341D">
                  <w:t xml:space="preserve"> bis </w:t>
                </w:r>
                <w:r>
                  <w:t>MM/JJJJ</w:t>
                </w:r>
              </w:p>
            </w:sdtContent>
          </w:sdt>
          <w:p w:rsidR="0003176D" w:rsidRDefault="0003176D" w:rsidP="00766206">
            <w:pPr>
              <w:widowControl w:val="0"/>
            </w:pPr>
          </w:p>
        </w:tc>
        <w:tc>
          <w:tcPr>
            <w:tcW w:w="286" w:type="dxa"/>
          </w:tcPr>
          <w:p w:rsidR="0003176D" w:rsidRDefault="0003176D" w:rsidP="00766206">
            <w:pPr>
              <w:widowControl w:val="0"/>
            </w:pPr>
          </w:p>
        </w:tc>
        <w:tc>
          <w:tcPr>
            <w:tcW w:w="6372" w:type="dxa"/>
          </w:tcPr>
          <w:p w:rsidR="00873C73" w:rsidRDefault="000D5F73" w:rsidP="00766206">
            <w:pPr>
              <w:pStyle w:val="berschrift3"/>
              <w:keepNext w:val="0"/>
              <w:keepLines w:val="0"/>
              <w:widowControl w:val="0"/>
              <w:outlineLvl w:val="2"/>
            </w:pPr>
            <w:sdt>
              <w:sdtPr>
                <w:id w:val="1105928497"/>
                <w:placeholder>
                  <w:docPart w:val="B84375E8D05343638F07D620BA8D8F97"/>
                </w:placeholder>
                <w:temporary/>
                <w:showingPlcHdr/>
                <w15:appearance w15:val="hidden"/>
              </w:sdtPr>
              <w:sdtEndPr/>
              <w:sdtContent>
                <w:r w:rsidR="00873C73">
                  <w:t>Funktion (z. B. Sachbearbeiter Rechnungswesen)</w:t>
                </w:r>
              </w:sdtContent>
            </w:sdt>
          </w:p>
          <w:p w:rsidR="00873C73" w:rsidRDefault="000D5F73" w:rsidP="00766206">
            <w:pPr>
              <w:widowControl w:val="0"/>
            </w:pPr>
            <w:sdt>
              <w:sdtPr>
                <w:id w:val="-1439446568"/>
                <w:placeholder>
                  <w:docPart w:val="C6B928B1046E4FAE9C8C6DC805BE8205"/>
                </w:placeholder>
                <w:temporary/>
                <w:showingPlcHdr/>
                <w15:appearance w15:val="hidden"/>
              </w:sdtPr>
              <w:sdtEndPr/>
              <w:sdtContent>
                <w:r w:rsidR="00873C73">
                  <w:t>Firma 2, Ort (z. B. Musterfirma AG, Zürich)</w:t>
                </w:r>
              </w:sdtContent>
            </w:sdt>
          </w:p>
          <w:sdt>
            <w:sdtPr>
              <w:id w:val="-742325939"/>
              <w:placeholder>
                <w:docPart w:val="449984B2DF4F43C6A44C71C31CD616CA"/>
              </w:placeholder>
              <w:temporary/>
              <w:showingPlcHdr/>
              <w15:appearance w15:val="hidden"/>
            </w:sdtPr>
            <w:sdtEndPr/>
            <w:sdtContent>
              <w:p w:rsidR="00873C73" w:rsidRPr="00B13992" w:rsidRDefault="00873C73" w:rsidP="00766206">
                <w:pPr>
                  <w:pStyle w:val="Listenabsatz"/>
                  <w:widowControl w:val="0"/>
                </w:pPr>
                <w:r>
                  <w:t>Tätigkeit 1 (Stichworte oder kurz beschreiben)</w:t>
                </w:r>
              </w:p>
            </w:sdtContent>
          </w:sdt>
          <w:p w:rsidR="00873C73" w:rsidRDefault="000D5F73" w:rsidP="00766206">
            <w:pPr>
              <w:pStyle w:val="Listenabsatz"/>
              <w:widowControl w:val="0"/>
            </w:pPr>
            <w:sdt>
              <w:sdtPr>
                <w:id w:val="810980259"/>
                <w:placeholder>
                  <w:docPart w:val="52FF4131E5F7427C9C94DB8F7040687A"/>
                </w:placeholder>
                <w:temporary/>
                <w:showingPlcHdr/>
                <w15:appearance w15:val="hidden"/>
              </w:sdtPr>
              <w:sdtEndPr/>
              <w:sdtContent>
                <w:r w:rsidR="00873C73">
                  <w:t>Tätigkeit 2 …</w:t>
                </w:r>
              </w:sdtContent>
            </w:sdt>
          </w:p>
          <w:p w:rsidR="0003176D" w:rsidRDefault="000D5F73" w:rsidP="00766206">
            <w:pPr>
              <w:pStyle w:val="Listenabsatz"/>
              <w:widowControl w:val="0"/>
            </w:pPr>
            <w:sdt>
              <w:sdtPr>
                <w:id w:val="739219921"/>
                <w:placeholder>
                  <w:docPart w:val="5407BCC79B36488DA6A8D6A6C42A6A63"/>
                </w:placeholder>
                <w:temporary/>
                <w:showingPlcHdr/>
                <w15:appearance w15:val="hidden"/>
              </w:sdtPr>
              <w:sdtEndPr/>
              <w:sdtContent>
                <w:r w:rsidR="00873C73">
                  <w:t>Tätigkeit 3 …</w:t>
                </w:r>
              </w:sdtContent>
            </w:sdt>
          </w:p>
        </w:tc>
      </w:tr>
      <w:tr w:rsidR="00873C73" w:rsidTr="007E6159">
        <w:trPr>
          <w:trHeight w:val="713"/>
        </w:trPr>
        <w:tc>
          <w:tcPr>
            <w:tcW w:w="2970" w:type="dxa"/>
          </w:tcPr>
          <w:sdt>
            <w:sdtPr>
              <w:id w:val="2070617250"/>
              <w:placeholder>
                <w:docPart w:val="7C2BC06E9875491487D86877DD5FE7EC"/>
              </w:placeholder>
              <w:temporary/>
              <w:showingPlcHdr/>
              <w15:appearance w15:val="hidden"/>
            </w:sdtPr>
            <w:sdtEndPr/>
            <w:sdtContent>
              <w:p w:rsidR="00873C73" w:rsidRDefault="00766206" w:rsidP="00766206">
                <w:pPr>
                  <w:pStyle w:val="berschrift3rechtsbndig"/>
                  <w:keepNext w:val="0"/>
                  <w:keepLines w:val="0"/>
                  <w:widowControl w:val="0"/>
                  <w:rPr>
                    <w:rFonts w:eastAsiaTheme="minorHAnsi" w:cstheme="minorBidi"/>
                    <w:b/>
                    <w:color w:val="auto"/>
                    <w:szCs w:val="36"/>
                  </w:rPr>
                </w:pPr>
                <w:r>
                  <w:t>MM/JJJJ</w:t>
                </w:r>
                <w:r w:rsidR="00873C73" w:rsidRPr="00C7341D">
                  <w:t xml:space="preserve"> bis </w:t>
                </w:r>
                <w:r>
                  <w:t>MM/JJJJ</w:t>
                </w:r>
              </w:p>
            </w:sdtContent>
          </w:sdt>
          <w:p w:rsidR="00873C73" w:rsidRDefault="00873C73" w:rsidP="00766206">
            <w:pPr>
              <w:widowControl w:val="0"/>
            </w:pPr>
          </w:p>
        </w:tc>
        <w:tc>
          <w:tcPr>
            <w:tcW w:w="286" w:type="dxa"/>
          </w:tcPr>
          <w:p w:rsidR="00873C73" w:rsidRDefault="00873C73" w:rsidP="00766206">
            <w:pPr>
              <w:widowControl w:val="0"/>
            </w:pPr>
          </w:p>
        </w:tc>
        <w:tc>
          <w:tcPr>
            <w:tcW w:w="6372" w:type="dxa"/>
          </w:tcPr>
          <w:p w:rsidR="00873C73" w:rsidRDefault="000D5F73" w:rsidP="00766206">
            <w:pPr>
              <w:pStyle w:val="berschrift3"/>
              <w:keepNext w:val="0"/>
              <w:keepLines w:val="0"/>
              <w:widowControl w:val="0"/>
              <w:outlineLvl w:val="2"/>
            </w:pPr>
            <w:sdt>
              <w:sdtPr>
                <w:id w:val="-1219280763"/>
                <w:placeholder>
                  <w:docPart w:val="1726741890EE4CA5B135DF1D1FF6D3F9"/>
                </w:placeholder>
                <w:temporary/>
                <w:showingPlcHdr/>
                <w15:appearance w15:val="hidden"/>
              </w:sdtPr>
              <w:sdtEndPr/>
              <w:sdtContent>
                <w:r w:rsidR="00873C73">
                  <w:t>Funktion (z. B. Sachbearbeiter Rechnungswesen)</w:t>
                </w:r>
              </w:sdtContent>
            </w:sdt>
          </w:p>
          <w:p w:rsidR="00873C73" w:rsidRDefault="000D5F73" w:rsidP="00766206">
            <w:pPr>
              <w:widowControl w:val="0"/>
            </w:pPr>
            <w:sdt>
              <w:sdtPr>
                <w:id w:val="1930703864"/>
                <w:placeholder>
                  <w:docPart w:val="DEA779825EAA4573912F29221E34B6BE"/>
                </w:placeholder>
                <w:temporary/>
                <w:showingPlcHdr/>
                <w15:appearance w15:val="hidden"/>
              </w:sdtPr>
              <w:sdtEndPr/>
              <w:sdtContent>
                <w:r w:rsidR="00873C73">
                  <w:t>Firma 3, Ort (z. B. Musterfirma AG, Zürich)</w:t>
                </w:r>
              </w:sdtContent>
            </w:sdt>
          </w:p>
          <w:sdt>
            <w:sdtPr>
              <w:id w:val="268435275"/>
              <w:placeholder>
                <w:docPart w:val="673E017A874A42D393C249BB1A87E6C7"/>
              </w:placeholder>
              <w:temporary/>
              <w:showingPlcHdr/>
              <w15:appearance w15:val="hidden"/>
            </w:sdtPr>
            <w:sdtEndPr/>
            <w:sdtContent>
              <w:p w:rsidR="00873C73" w:rsidRPr="00B13992" w:rsidRDefault="00873C73" w:rsidP="00766206">
                <w:pPr>
                  <w:pStyle w:val="Listenabsatz"/>
                  <w:widowControl w:val="0"/>
                </w:pPr>
                <w:r>
                  <w:t>Tätigkeit 1 (Stichworte oder kurz beschreiben)</w:t>
                </w:r>
              </w:p>
            </w:sdtContent>
          </w:sdt>
          <w:p w:rsidR="00873C73" w:rsidRDefault="000D5F73" w:rsidP="00766206">
            <w:pPr>
              <w:pStyle w:val="Listenabsatz"/>
              <w:widowControl w:val="0"/>
            </w:pPr>
            <w:sdt>
              <w:sdtPr>
                <w:id w:val="1201829058"/>
                <w:placeholder>
                  <w:docPart w:val="1820C66801424EA9878746024559B7D8"/>
                </w:placeholder>
                <w:temporary/>
                <w:showingPlcHdr/>
                <w15:appearance w15:val="hidden"/>
              </w:sdtPr>
              <w:sdtEndPr/>
              <w:sdtContent>
                <w:r w:rsidR="00873C73">
                  <w:t>Tätigkeit 2 …</w:t>
                </w:r>
              </w:sdtContent>
            </w:sdt>
          </w:p>
          <w:p w:rsidR="00873C73" w:rsidRDefault="000D5F73" w:rsidP="00766206">
            <w:pPr>
              <w:pStyle w:val="Listenabsatz"/>
              <w:widowControl w:val="0"/>
            </w:pPr>
            <w:sdt>
              <w:sdtPr>
                <w:id w:val="-1618983661"/>
                <w:placeholder>
                  <w:docPart w:val="82FCE6B517404F2786EF1A41B0A872F4"/>
                </w:placeholder>
                <w:temporary/>
                <w:showingPlcHdr/>
                <w15:appearance w15:val="hidden"/>
              </w:sdtPr>
              <w:sdtEndPr/>
              <w:sdtContent>
                <w:r w:rsidR="00873C73">
                  <w:t>Tätigkeit 3 …</w:t>
                </w:r>
              </w:sdtContent>
            </w:sdt>
          </w:p>
        </w:tc>
      </w:tr>
    </w:tbl>
    <w:p w:rsidR="00766206" w:rsidRDefault="00766206" w:rsidP="00766206">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2948"/>
        <w:gridCol w:w="346"/>
        <w:gridCol w:w="6344"/>
      </w:tblGrid>
      <w:tr w:rsidR="00A87F02" w:rsidTr="00CA59A8">
        <w:trPr>
          <w:trHeight w:val="713"/>
        </w:trPr>
        <w:tc>
          <w:tcPr>
            <w:tcW w:w="2970" w:type="dxa"/>
          </w:tcPr>
          <w:p w:rsidR="00A87F02" w:rsidRDefault="00A87F02" w:rsidP="00766206">
            <w:pPr>
              <w:pStyle w:val="berschrift2ohne"/>
              <w:keepNext w:val="0"/>
              <w:keepLines w:val="0"/>
              <w:widowControl w:val="0"/>
            </w:pPr>
          </w:p>
          <w:p w:rsidR="00A87F02" w:rsidRDefault="00A87F02" w:rsidP="00766206">
            <w:pPr>
              <w:widowControl w:val="0"/>
            </w:pPr>
          </w:p>
          <w:sdt>
            <w:sdtPr>
              <w:id w:val="1779764890"/>
              <w:placeholder>
                <w:docPart w:val="E8BB414A4EB5404B86ED788412F5182C"/>
              </w:placeholder>
              <w:temporary/>
              <w:showingPlcHdr/>
              <w15:appearance w15:val="hidden"/>
            </w:sdtPr>
            <w:sdtEndPr/>
            <w:sdtContent>
              <w:p w:rsidR="00A87F02" w:rsidRDefault="00766206" w:rsidP="00766206">
                <w:pPr>
                  <w:pStyle w:val="berschrift3rechtsbndig"/>
                  <w:keepNext w:val="0"/>
                  <w:keepLines w:val="0"/>
                  <w:widowControl w:val="0"/>
                  <w:rPr>
                    <w:rFonts w:eastAsiaTheme="minorHAnsi" w:cstheme="minorBidi"/>
                    <w:b/>
                    <w:color w:val="auto"/>
                    <w:szCs w:val="36"/>
                  </w:rPr>
                </w:pPr>
                <w:r>
                  <w:t>JJJJ</w:t>
                </w:r>
                <w:r w:rsidR="00A87F02" w:rsidRPr="00C7341D">
                  <w:t xml:space="preserve"> bis </w:t>
                </w:r>
                <w:r>
                  <w:t>JJJJ</w:t>
                </w:r>
              </w:p>
            </w:sdtContent>
          </w:sdt>
          <w:p w:rsidR="00A87F02" w:rsidRPr="00873C73" w:rsidRDefault="00A87F02" w:rsidP="00766206">
            <w:pPr>
              <w:widowControl w:val="0"/>
            </w:pPr>
          </w:p>
        </w:tc>
        <w:tc>
          <w:tcPr>
            <w:tcW w:w="286" w:type="dxa"/>
          </w:tcPr>
          <w:p w:rsidR="00A87F02" w:rsidRPr="00873C73" w:rsidRDefault="00A87F02" w:rsidP="00766206">
            <w:pPr>
              <w:widowControl w:val="0"/>
            </w:pPr>
          </w:p>
        </w:tc>
        <w:tc>
          <w:tcPr>
            <w:tcW w:w="6372" w:type="dxa"/>
          </w:tcPr>
          <w:p w:rsidR="00A87F02" w:rsidRDefault="00A87F02" w:rsidP="00766206">
            <w:pPr>
              <w:pStyle w:val="berschrift2"/>
              <w:keepNext w:val="0"/>
              <w:keepLines w:val="0"/>
              <w:widowControl w:val="0"/>
              <w:outlineLvl w:val="1"/>
            </w:pPr>
            <w:r>
              <w:t>Aus- und Weiterbildung</w:t>
            </w:r>
          </w:p>
          <w:p w:rsidR="00A87F02" w:rsidRDefault="00A87F02" w:rsidP="00766206">
            <w:pPr>
              <w:widowControl w:val="0"/>
            </w:pPr>
          </w:p>
          <w:p w:rsidR="00A87F02" w:rsidRDefault="000D5F73" w:rsidP="00766206">
            <w:pPr>
              <w:pStyle w:val="berschrift3"/>
              <w:keepNext w:val="0"/>
              <w:keepLines w:val="0"/>
              <w:widowControl w:val="0"/>
              <w:outlineLvl w:val="2"/>
            </w:pPr>
            <w:sdt>
              <w:sdtPr>
                <w:id w:val="-1729841661"/>
                <w:placeholder>
                  <w:docPart w:val="155CAFD149BE4418A653E263AE5BEEEA"/>
                </w:placeholder>
                <w:temporary/>
                <w:showingPlcHdr/>
                <w15:appearance w15:val="hidden"/>
              </w:sdtPr>
              <w:sdtEndPr/>
              <w:sdtContent>
                <w:r w:rsidR="00A87F02">
                  <w:t xml:space="preserve">Abschluss 3 (z. B. eidg. dipl. XYZ, Master of Arts </w:t>
                </w:r>
              </w:sdtContent>
            </w:sdt>
          </w:p>
          <w:p w:rsidR="00A87F02" w:rsidRDefault="000D5F73" w:rsidP="00766206">
            <w:pPr>
              <w:widowControl w:val="0"/>
            </w:pPr>
            <w:sdt>
              <w:sdtPr>
                <w:id w:val="-15012962"/>
                <w:placeholder>
                  <w:docPart w:val="D4F22E6904B9437D9DEFB589A3E86F23"/>
                </w:placeholder>
                <w:temporary/>
                <w:showingPlcHdr/>
                <w15:appearance w15:val="hidden"/>
              </w:sdtPr>
              <w:sdtEndPr/>
              <w:sdtContent>
                <w:r w:rsidR="00A87F02">
                  <w:t>Schule/Fach(hoch)schule/Universität, ORT</w:t>
                </w:r>
              </w:sdtContent>
            </w:sdt>
          </w:p>
        </w:tc>
      </w:tr>
      <w:tr w:rsidR="00A87F02" w:rsidTr="00CA59A8">
        <w:trPr>
          <w:trHeight w:val="713"/>
        </w:trPr>
        <w:tc>
          <w:tcPr>
            <w:tcW w:w="2970" w:type="dxa"/>
          </w:tcPr>
          <w:sdt>
            <w:sdtPr>
              <w:id w:val="410042588"/>
              <w:placeholder>
                <w:docPart w:val="62D046DC3CF845F7949B8A57C3678DD2"/>
              </w:placeholder>
              <w:temporary/>
              <w:showingPlcHdr/>
              <w15:appearance w15:val="hidden"/>
            </w:sdtPr>
            <w:sdtEndPr/>
            <w:sdtContent>
              <w:p w:rsidR="00A87F02" w:rsidRDefault="00766206" w:rsidP="00766206">
                <w:pPr>
                  <w:pStyle w:val="berschrift3rechtsbndig"/>
                  <w:keepNext w:val="0"/>
                  <w:keepLines w:val="0"/>
                  <w:widowControl w:val="0"/>
                  <w:rPr>
                    <w:rFonts w:eastAsiaTheme="minorHAnsi" w:cstheme="minorBidi"/>
                    <w:b/>
                    <w:color w:val="auto"/>
                    <w:szCs w:val="36"/>
                  </w:rPr>
                </w:pPr>
                <w:r>
                  <w:t>JJJJ</w:t>
                </w:r>
                <w:r w:rsidR="00A87F02" w:rsidRPr="00C7341D">
                  <w:t xml:space="preserve"> bis </w:t>
                </w:r>
                <w:r>
                  <w:t>JJJJ</w:t>
                </w:r>
              </w:p>
            </w:sdtContent>
          </w:sdt>
          <w:p w:rsidR="00A87F02" w:rsidRDefault="00A87F02" w:rsidP="00766206">
            <w:pPr>
              <w:pStyle w:val="berschrift3"/>
              <w:keepNext w:val="0"/>
              <w:keepLines w:val="0"/>
              <w:widowControl w:val="0"/>
              <w:outlineLvl w:val="2"/>
            </w:pPr>
          </w:p>
        </w:tc>
        <w:tc>
          <w:tcPr>
            <w:tcW w:w="286" w:type="dxa"/>
          </w:tcPr>
          <w:p w:rsidR="00A87F02" w:rsidRPr="00873C73" w:rsidRDefault="00A87F02" w:rsidP="00766206">
            <w:pPr>
              <w:widowControl w:val="0"/>
            </w:pPr>
          </w:p>
        </w:tc>
        <w:tc>
          <w:tcPr>
            <w:tcW w:w="6372" w:type="dxa"/>
          </w:tcPr>
          <w:p w:rsidR="00A87F02" w:rsidRDefault="000D5F73" w:rsidP="00766206">
            <w:pPr>
              <w:pStyle w:val="berschrift3"/>
              <w:keepNext w:val="0"/>
              <w:keepLines w:val="0"/>
              <w:widowControl w:val="0"/>
              <w:outlineLvl w:val="2"/>
            </w:pPr>
            <w:sdt>
              <w:sdtPr>
                <w:id w:val="1941110874"/>
                <w:placeholder>
                  <w:docPart w:val="74F22287958747B297E6DE6BC6B9C4C8"/>
                </w:placeholder>
                <w:temporary/>
                <w:showingPlcHdr/>
                <w15:appearance w15:val="hidden"/>
              </w:sdtPr>
              <w:sdtEndPr/>
              <w:sdtContent>
                <w:r w:rsidR="00A87F02">
                  <w:t xml:space="preserve">Abschluss 2 (z. B. Abschluss EFZ oder EBA) </w:t>
                </w:r>
              </w:sdtContent>
            </w:sdt>
          </w:p>
          <w:p w:rsidR="00A87F02" w:rsidRDefault="000D5F73" w:rsidP="00766206">
            <w:pPr>
              <w:widowControl w:val="0"/>
            </w:pPr>
            <w:sdt>
              <w:sdtPr>
                <w:id w:val="-769383271"/>
                <w:placeholder>
                  <w:docPart w:val="B8FC9326404A4076A84B6F382E635423"/>
                </w:placeholder>
                <w:temporary/>
                <w:showingPlcHdr/>
                <w15:appearance w15:val="hidden"/>
              </w:sdtPr>
              <w:sdtEndPr/>
              <w:sdtContent>
                <w:r w:rsidR="00A87F02">
                  <w:t>(Fachhoch-)Schule/Lehrbetrieb, ORT</w:t>
                </w:r>
              </w:sdtContent>
            </w:sdt>
          </w:p>
        </w:tc>
      </w:tr>
      <w:tr w:rsidR="00A87F02" w:rsidTr="00CA59A8">
        <w:trPr>
          <w:trHeight w:val="713"/>
        </w:trPr>
        <w:tc>
          <w:tcPr>
            <w:tcW w:w="2970" w:type="dxa"/>
          </w:tcPr>
          <w:sdt>
            <w:sdtPr>
              <w:id w:val="1021205252"/>
              <w:placeholder>
                <w:docPart w:val="BAB602A9740B46AE98647202967F5E37"/>
              </w:placeholder>
              <w:temporary/>
              <w:showingPlcHdr/>
              <w15:appearance w15:val="hidden"/>
            </w:sdtPr>
            <w:sdtEndPr/>
            <w:sdtContent>
              <w:p w:rsidR="00A87F02" w:rsidRDefault="00766206" w:rsidP="00766206">
                <w:pPr>
                  <w:pStyle w:val="berschrift3rechtsbndig"/>
                  <w:keepNext w:val="0"/>
                  <w:keepLines w:val="0"/>
                  <w:widowControl w:val="0"/>
                  <w:rPr>
                    <w:rFonts w:eastAsiaTheme="minorHAnsi" w:cstheme="minorBidi"/>
                    <w:b/>
                    <w:color w:val="auto"/>
                    <w:szCs w:val="36"/>
                  </w:rPr>
                </w:pPr>
                <w:r>
                  <w:t>JJJJ</w:t>
                </w:r>
                <w:r w:rsidR="00A87F02" w:rsidRPr="00C7341D">
                  <w:t xml:space="preserve"> bis </w:t>
                </w:r>
                <w:r>
                  <w:t>JJJJ</w:t>
                </w:r>
              </w:p>
            </w:sdtContent>
          </w:sdt>
          <w:p w:rsidR="00A87F02" w:rsidRDefault="00A87F02" w:rsidP="00766206">
            <w:pPr>
              <w:widowControl w:val="0"/>
            </w:pPr>
          </w:p>
        </w:tc>
        <w:tc>
          <w:tcPr>
            <w:tcW w:w="286" w:type="dxa"/>
          </w:tcPr>
          <w:p w:rsidR="00A87F02" w:rsidRPr="00873C73" w:rsidRDefault="00A87F02" w:rsidP="00766206">
            <w:pPr>
              <w:widowControl w:val="0"/>
            </w:pPr>
          </w:p>
        </w:tc>
        <w:tc>
          <w:tcPr>
            <w:tcW w:w="6372" w:type="dxa"/>
          </w:tcPr>
          <w:p w:rsidR="00A87F02" w:rsidRDefault="000D5F73" w:rsidP="00766206">
            <w:pPr>
              <w:pStyle w:val="berschrift3"/>
              <w:keepNext w:val="0"/>
              <w:keepLines w:val="0"/>
              <w:widowControl w:val="0"/>
              <w:outlineLvl w:val="2"/>
            </w:pPr>
            <w:sdt>
              <w:sdtPr>
                <w:id w:val="344445093"/>
                <w:placeholder>
                  <w:docPart w:val="B9C636AD267D47D6A966B0CC8971EFC4"/>
                </w:placeholder>
                <w:temporary/>
                <w:showingPlcHdr/>
                <w15:appearance w15:val="hidden"/>
              </w:sdtPr>
              <w:sdtEndPr/>
              <w:sdtContent>
                <w:r w:rsidR="00A87F02">
                  <w:t>Abschluss 1</w:t>
                </w:r>
              </w:sdtContent>
            </w:sdt>
          </w:p>
          <w:p w:rsidR="00A87F02" w:rsidRDefault="000D5F73" w:rsidP="00766206">
            <w:pPr>
              <w:widowControl w:val="0"/>
            </w:pPr>
            <w:sdt>
              <w:sdtPr>
                <w:id w:val="-1416087182"/>
                <w:placeholder>
                  <w:docPart w:val="37743CFC0BEE4A37A1EBE4E513BE3615"/>
                </w:placeholder>
                <w:temporary/>
                <w:showingPlcHdr/>
                <w15:appearance w15:val="hidden"/>
              </w:sdtPr>
              <w:sdtEndPr/>
              <w:sdtContent>
                <w:r w:rsidR="00A87F02">
                  <w:t>(Fachhoch-)Schule/Lehrbetrieb, ORT</w:t>
                </w:r>
              </w:sdtContent>
            </w:sdt>
          </w:p>
        </w:tc>
      </w:tr>
      <w:tr w:rsidR="00A87F02" w:rsidTr="00CA59A8">
        <w:tc>
          <w:tcPr>
            <w:tcW w:w="2970" w:type="dxa"/>
          </w:tcPr>
          <w:sdt>
            <w:sdtPr>
              <w:id w:val="2017571234"/>
              <w:placeholder>
                <w:docPart w:val="36E4D1A51BC54FDB84CC0B4E3B4C95C9"/>
              </w:placeholder>
              <w:temporary/>
              <w:showingPlcHdr/>
              <w15:appearance w15:val="hidden"/>
            </w:sdtPr>
            <w:sdtEndPr/>
            <w:sdtContent>
              <w:p w:rsidR="00A87F02" w:rsidRDefault="00766206" w:rsidP="00766206">
                <w:pPr>
                  <w:pStyle w:val="berschrift3rechtsbndig"/>
                  <w:keepNext w:val="0"/>
                  <w:keepLines w:val="0"/>
                  <w:widowControl w:val="0"/>
                </w:pPr>
                <w:r>
                  <w:t>JJJJ</w:t>
                </w:r>
                <w:r w:rsidR="00A87F02" w:rsidRPr="00C7341D">
                  <w:t xml:space="preserve"> bis </w:t>
                </w:r>
                <w:r>
                  <w:t>JJJJ</w:t>
                </w:r>
              </w:p>
            </w:sdtContent>
          </w:sdt>
        </w:tc>
        <w:tc>
          <w:tcPr>
            <w:tcW w:w="286" w:type="dxa"/>
          </w:tcPr>
          <w:p w:rsidR="00A87F02" w:rsidRDefault="00A87F02" w:rsidP="00766206">
            <w:pPr>
              <w:widowControl w:val="0"/>
            </w:pPr>
          </w:p>
        </w:tc>
        <w:tc>
          <w:tcPr>
            <w:tcW w:w="6372" w:type="dxa"/>
          </w:tcPr>
          <w:p w:rsidR="00A87F02" w:rsidRPr="00FC4E32" w:rsidRDefault="000D5F73" w:rsidP="00766206">
            <w:pPr>
              <w:pStyle w:val="berschrift3"/>
              <w:keepNext w:val="0"/>
              <w:keepLines w:val="0"/>
              <w:widowControl w:val="0"/>
              <w:outlineLvl w:val="2"/>
            </w:pPr>
            <w:sdt>
              <w:sdtPr>
                <w:id w:val="-203479652"/>
                <w:placeholder>
                  <w:docPart w:val="F2FBF02ABA0949AFA8AFBE5E89DEDC26"/>
                </w:placeholder>
                <w:temporary/>
                <w:showingPlcHdr/>
                <w15:appearance w15:val="hidden"/>
              </w:sdtPr>
              <w:sdtEndPr/>
              <w:sdtContent>
                <w:r w:rsidR="00A87F02">
                  <w:t>Oberstufe, Ort</w:t>
                </w:r>
              </w:sdtContent>
            </w:sdt>
          </w:p>
        </w:tc>
      </w:tr>
      <w:tr w:rsidR="00A87F02" w:rsidTr="00CA59A8">
        <w:tc>
          <w:tcPr>
            <w:tcW w:w="2970" w:type="dxa"/>
          </w:tcPr>
          <w:sdt>
            <w:sdtPr>
              <w:id w:val="-617840383"/>
              <w:placeholder>
                <w:docPart w:val="0A5C3DE65C19480EABAFE8ADD012FCC6"/>
              </w:placeholder>
              <w:temporary/>
              <w:showingPlcHdr/>
              <w15:appearance w15:val="hidden"/>
            </w:sdtPr>
            <w:sdtEndPr/>
            <w:sdtContent>
              <w:p w:rsidR="00A87F02" w:rsidRDefault="00766206" w:rsidP="00766206">
                <w:pPr>
                  <w:pStyle w:val="berschrift3rechtsbndig"/>
                  <w:keepNext w:val="0"/>
                  <w:keepLines w:val="0"/>
                  <w:widowControl w:val="0"/>
                </w:pPr>
                <w:r>
                  <w:t>JJJJ</w:t>
                </w:r>
                <w:r w:rsidR="00A87F02" w:rsidRPr="00C7341D">
                  <w:t xml:space="preserve"> bis </w:t>
                </w:r>
                <w:r>
                  <w:t>JJJJ</w:t>
                </w:r>
              </w:p>
            </w:sdtContent>
          </w:sdt>
        </w:tc>
        <w:tc>
          <w:tcPr>
            <w:tcW w:w="286" w:type="dxa"/>
          </w:tcPr>
          <w:p w:rsidR="00A87F02" w:rsidRDefault="00A87F02" w:rsidP="00766206">
            <w:pPr>
              <w:widowControl w:val="0"/>
            </w:pPr>
          </w:p>
        </w:tc>
        <w:tc>
          <w:tcPr>
            <w:tcW w:w="6372" w:type="dxa"/>
          </w:tcPr>
          <w:p w:rsidR="00A87F02" w:rsidRPr="00FC4E32" w:rsidRDefault="000D5F73" w:rsidP="00766206">
            <w:pPr>
              <w:pStyle w:val="berschrift3"/>
              <w:keepNext w:val="0"/>
              <w:keepLines w:val="0"/>
              <w:widowControl w:val="0"/>
              <w:outlineLvl w:val="2"/>
            </w:pPr>
            <w:sdt>
              <w:sdtPr>
                <w:id w:val="-918398513"/>
                <w:placeholder>
                  <w:docPart w:val="A7064B525426436CB65E5351475D7750"/>
                </w:placeholder>
                <w:temporary/>
                <w:showingPlcHdr/>
                <w15:appearance w15:val="hidden"/>
              </w:sdtPr>
              <w:sdtEndPr/>
              <w:sdtContent>
                <w:r w:rsidR="00A87F02">
                  <w:t>Primarstufe, Ort</w:t>
                </w:r>
              </w:sdtContent>
            </w:sdt>
          </w:p>
        </w:tc>
      </w:tr>
    </w:tbl>
    <w:p w:rsidR="007E3F48" w:rsidRDefault="007E3F48" w:rsidP="00766206">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2949"/>
        <w:gridCol w:w="346"/>
        <w:gridCol w:w="6343"/>
      </w:tblGrid>
      <w:tr w:rsidR="00C11DB6" w:rsidTr="00CA59A8">
        <w:tc>
          <w:tcPr>
            <w:tcW w:w="2949" w:type="dxa"/>
          </w:tcPr>
          <w:p w:rsidR="00A87F02" w:rsidRDefault="00A87F02" w:rsidP="00766206">
            <w:pPr>
              <w:pStyle w:val="berschrift2ohne"/>
              <w:keepNext w:val="0"/>
              <w:keepLines w:val="0"/>
              <w:widowControl w:val="0"/>
            </w:pPr>
          </w:p>
          <w:p w:rsidR="0099633A" w:rsidRPr="0099633A" w:rsidRDefault="0099633A" w:rsidP="00766206">
            <w:pPr>
              <w:widowControl w:val="0"/>
            </w:pPr>
          </w:p>
          <w:p w:rsidR="00C11DB6" w:rsidRDefault="0099633A" w:rsidP="00766206">
            <w:pPr>
              <w:pStyle w:val="berschrift3rechtsbndig"/>
              <w:keepNext w:val="0"/>
              <w:keepLines w:val="0"/>
              <w:widowControl w:val="0"/>
            </w:pPr>
            <w:r>
              <w:t>Ich bin</w:t>
            </w:r>
          </w:p>
        </w:tc>
        <w:tc>
          <w:tcPr>
            <w:tcW w:w="346" w:type="dxa"/>
          </w:tcPr>
          <w:p w:rsidR="00A87F02" w:rsidRDefault="00A87F02" w:rsidP="00766206">
            <w:pPr>
              <w:pStyle w:val="berschrift3"/>
              <w:keepNext w:val="0"/>
              <w:keepLines w:val="0"/>
              <w:widowControl w:val="0"/>
              <w:outlineLvl w:val="2"/>
            </w:pPr>
          </w:p>
          <w:p w:rsidR="00C11DB6" w:rsidRDefault="00C11DB6" w:rsidP="00766206">
            <w:pPr>
              <w:widowControl w:val="0"/>
            </w:pPr>
          </w:p>
        </w:tc>
        <w:tc>
          <w:tcPr>
            <w:tcW w:w="6343" w:type="dxa"/>
          </w:tcPr>
          <w:p w:rsidR="0099633A" w:rsidRDefault="0099633A" w:rsidP="00766206">
            <w:pPr>
              <w:pStyle w:val="berschrift2"/>
              <w:keepNext w:val="0"/>
              <w:keepLines w:val="0"/>
              <w:widowControl w:val="0"/>
              <w:outlineLvl w:val="1"/>
            </w:pPr>
            <w:r>
              <w:t>Über mich</w:t>
            </w:r>
          </w:p>
          <w:p w:rsidR="0099633A" w:rsidRDefault="0099633A" w:rsidP="00766206">
            <w:pPr>
              <w:pStyle w:val="berschrift3"/>
              <w:keepNext w:val="0"/>
              <w:keepLines w:val="0"/>
              <w:widowControl w:val="0"/>
              <w:outlineLvl w:val="2"/>
            </w:pPr>
          </w:p>
          <w:sdt>
            <w:sdtPr>
              <w:id w:val="1959991038"/>
              <w:placeholder>
                <w:docPart w:val="05A92E1966B34376B5BFB8777DBEA7A2"/>
              </w:placeholder>
              <w:showingPlcHdr/>
              <w15:appearance w15:val="hidden"/>
            </w:sdtPr>
            <w:sdtEndPr/>
            <w:sdtContent>
              <w:p w:rsidR="00C11DB6" w:rsidRDefault="0099633A" w:rsidP="00766206">
                <w:pPr>
                  <w:widowControl w:val="0"/>
                </w:pPr>
                <w:r>
                  <w:t>Charakterzüge nennen (z. B. zuverlässig, teamfähig, aufgestellt, ruhig)</w:t>
                </w:r>
              </w:p>
            </w:sdtContent>
          </w:sdt>
        </w:tc>
      </w:tr>
      <w:tr w:rsidR="0099633A" w:rsidTr="00CA59A8">
        <w:tc>
          <w:tcPr>
            <w:tcW w:w="2949" w:type="dxa"/>
          </w:tcPr>
          <w:p w:rsidR="0099633A" w:rsidRDefault="0099633A" w:rsidP="00766206">
            <w:pPr>
              <w:pStyle w:val="berschrift3rechtsbndig"/>
              <w:keepNext w:val="0"/>
              <w:keepLines w:val="0"/>
              <w:widowControl w:val="0"/>
            </w:pPr>
            <w:r>
              <w:t>Hobbys</w:t>
            </w:r>
          </w:p>
        </w:tc>
        <w:tc>
          <w:tcPr>
            <w:tcW w:w="346" w:type="dxa"/>
          </w:tcPr>
          <w:p w:rsidR="0099633A" w:rsidRDefault="0099633A" w:rsidP="00766206">
            <w:pPr>
              <w:pStyle w:val="berschrift3"/>
              <w:keepNext w:val="0"/>
              <w:keepLines w:val="0"/>
              <w:widowControl w:val="0"/>
              <w:outlineLvl w:val="2"/>
            </w:pPr>
          </w:p>
        </w:tc>
        <w:tc>
          <w:tcPr>
            <w:tcW w:w="6343" w:type="dxa"/>
          </w:tcPr>
          <w:sdt>
            <w:sdtPr>
              <w:id w:val="-883482853"/>
              <w:placeholder>
                <w:docPart w:val="849D8C2CFF42406B88725BC955380912"/>
              </w:placeholder>
              <w:showingPlcHdr/>
              <w15:appearance w15:val="hidden"/>
            </w:sdtPr>
            <w:sdtEndPr/>
            <w:sdtContent>
              <w:p w:rsidR="0099633A" w:rsidRDefault="0099633A" w:rsidP="00766206">
                <w:pPr>
                  <w:widowControl w:val="0"/>
                </w:pPr>
                <w:r>
                  <w:t>Hier können Sie eines oder mehrere Hobbys und persönliche Interessen kurz beschreiben</w:t>
                </w:r>
              </w:p>
            </w:sdtContent>
          </w:sdt>
        </w:tc>
      </w:tr>
      <w:tr w:rsidR="0099633A" w:rsidTr="00CA59A8">
        <w:tc>
          <w:tcPr>
            <w:tcW w:w="2949" w:type="dxa"/>
          </w:tcPr>
          <w:p w:rsidR="0099633A" w:rsidRDefault="0099633A" w:rsidP="00766206">
            <w:pPr>
              <w:pStyle w:val="berschrift3rechtsbndig"/>
              <w:keepNext w:val="0"/>
              <w:keepLines w:val="0"/>
              <w:widowControl w:val="0"/>
            </w:pPr>
            <w:r>
              <w:t>Soziale Medien</w:t>
            </w:r>
          </w:p>
          <w:p w:rsidR="0099633A" w:rsidRDefault="0099633A" w:rsidP="00766206">
            <w:pPr>
              <w:pStyle w:val="berschrift3"/>
              <w:keepNext w:val="0"/>
              <w:keepLines w:val="0"/>
              <w:widowControl w:val="0"/>
              <w:jc w:val="right"/>
              <w:outlineLvl w:val="2"/>
            </w:pPr>
          </w:p>
        </w:tc>
        <w:tc>
          <w:tcPr>
            <w:tcW w:w="346" w:type="dxa"/>
          </w:tcPr>
          <w:p w:rsidR="0099633A" w:rsidRDefault="0099633A" w:rsidP="00766206">
            <w:pPr>
              <w:pStyle w:val="berschrift3"/>
              <w:keepNext w:val="0"/>
              <w:keepLines w:val="0"/>
              <w:widowControl w:val="0"/>
              <w:outlineLvl w:val="2"/>
            </w:pPr>
          </w:p>
        </w:tc>
        <w:tc>
          <w:tcPr>
            <w:tcW w:w="6343" w:type="dxa"/>
          </w:tcPr>
          <w:p w:rsidR="0099633A" w:rsidRDefault="000D5F73" w:rsidP="00766206">
            <w:pPr>
              <w:pStyle w:val="Listenabsatz"/>
              <w:widowControl w:val="0"/>
            </w:pPr>
            <w:sdt>
              <w:sdtPr>
                <w:id w:val="-121002598"/>
                <w:placeholder>
                  <w:docPart w:val="99EBE549CC2F43ADAF2A0904752B750F"/>
                </w:placeholder>
                <w:showingPlcHdr/>
                <w15:appearance w15:val="hidden"/>
              </w:sdtPr>
              <w:sdtEndPr/>
              <w:sdtContent>
                <w:r w:rsidR="0099633A">
                  <w:t>XING-Profil</w:t>
                </w:r>
              </w:sdtContent>
            </w:sdt>
          </w:p>
          <w:p w:rsidR="0099633A" w:rsidRDefault="000D5F73" w:rsidP="00766206">
            <w:pPr>
              <w:pStyle w:val="Listenabsatz"/>
              <w:widowControl w:val="0"/>
            </w:pPr>
            <w:sdt>
              <w:sdtPr>
                <w:id w:val="-1181729677"/>
                <w:placeholder>
                  <w:docPart w:val="F353D18442BD48BBB973B76A106BAE73"/>
                </w:placeholder>
                <w:showingPlcHdr/>
                <w15:appearance w15:val="hidden"/>
              </w:sdtPr>
              <w:sdtEndPr/>
              <w:sdtContent>
                <w:r w:rsidR="0099633A">
                  <w:t>LinkedIn-Profil</w:t>
                </w:r>
              </w:sdtContent>
            </w:sdt>
          </w:p>
          <w:p w:rsidR="0099633A" w:rsidRDefault="000D5F73" w:rsidP="00766206">
            <w:pPr>
              <w:pStyle w:val="Listenabsatz"/>
              <w:widowControl w:val="0"/>
            </w:pPr>
            <w:sdt>
              <w:sdtPr>
                <w:id w:val="-1748025658"/>
                <w:placeholder>
                  <w:docPart w:val="3CBF425BEC8546C6B2DB168908898782"/>
                </w:placeholder>
                <w:showingPlcHdr/>
                <w15:appearance w15:val="hidden"/>
              </w:sdtPr>
              <w:sdtEndPr/>
              <w:sdtContent>
                <w:r w:rsidR="0099633A">
                  <w:t>evtl. Twitter, Instagram oder andere angeben</w:t>
                </w:r>
              </w:sdtContent>
            </w:sdt>
          </w:p>
        </w:tc>
      </w:tr>
    </w:tbl>
    <w:p w:rsidR="00A87F02" w:rsidRDefault="00A87F02" w:rsidP="00766206">
      <w:pPr>
        <w:widowControl w:val="0"/>
      </w:pPr>
    </w:p>
    <w:p w:rsidR="00A87F02" w:rsidRDefault="00A87F02" w:rsidP="00766206">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2830"/>
        <w:gridCol w:w="431"/>
        <w:gridCol w:w="6367"/>
      </w:tblGrid>
      <w:tr w:rsidR="00A87F02" w:rsidTr="007E6159">
        <w:tc>
          <w:tcPr>
            <w:tcW w:w="2830" w:type="dxa"/>
          </w:tcPr>
          <w:p w:rsidR="00A87F02" w:rsidRDefault="00A87F02" w:rsidP="00766206">
            <w:pPr>
              <w:pStyle w:val="berschrift2ohne"/>
              <w:keepNext w:val="0"/>
              <w:keepLines w:val="0"/>
              <w:widowControl w:val="0"/>
            </w:pPr>
          </w:p>
          <w:p w:rsidR="00A87F02" w:rsidRDefault="00A87F02" w:rsidP="00766206">
            <w:pPr>
              <w:widowControl w:val="0"/>
            </w:pPr>
          </w:p>
          <w:p w:rsidR="00A87F02" w:rsidRDefault="00A87F02" w:rsidP="00766206">
            <w:pPr>
              <w:pStyle w:val="berschrift3rechtsbndig"/>
              <w:keepNext w:val="0"/>
              <w:keepLines w:val="0"/>
              <w:widowControl w:val="0"/>
            </w:pPr>
            <w:r>
              <w:t>Sprachen</w:t>
            </w:r>
          </w:p>
        </w:tc>
        <w:tc>
          <w:tcPr>
            <w:tcW w:w="431" w:type="dxa"/>
          </w:tcPr>
          <w:p w:rsidR="00A87F02" w:rsidRDefault="00A87F02" w:rsidP="00766206">
            <w:pPr>
              <w:widowControl w:val="0"/>
            </w:pPr>
          </w:p>
        </w:tc>
        <w:tc>
          <w:tcPr>
            <w:tcW w:w="6367" w:type="dxa"/>
          </w:tcPr>
          <w:p w:rsidR="00A87F02" w:rsidRDefault="00A87F02" w:rsidP="00766206">
            <w:pPr>
              <w:pStyle w:val="berschrift2"/>
              <w:keepNext w:val="0"/>
              <w:keepLines w:val="0"/>
              <w:widowControl w:val="0"/>
              <w:outlineLvl w:val="1"/>
            </w:pPr>
            <w:r>
              <w:t xml:space="preserve">Qualifikationen </w:t>
            </w:r>
          </w:p>
          <w:p w:rsidR="00A87F02" w:rsidRDefault="00A87F02" w:rsidP="00766206">
            <w:pPr>
              <w:widowControl w:val="0"/>
            </w:pPr>
          </w:p>
          <w:p w:rsidR="00A87F02" w:rsidRDefault="000D5F73" w:rsidP="00766206">
            <w:pPr>
              <w:widowControl w:val="0"/>
            </w:pPr>
            <w:sdt>
              <w:sdtPr>
                <w:id w:val="-1703240933"/>
                <w:placeholder>
                  <w:docPart w:val="59E625F4AD124C76A497DBF6DF54915B"/>
                </w:placeholder>
                <w:temporary/>
                <w:showingPlcHdr/>
                <w15:appearance w15:val="hidden"/>
              </w:sdtPr>
              <w:sdtEndPr/>
              <w:sdtContent>
                <w:r w:rsidR="00A87F02">
                  <w:t>Deutsch</w:t>
                </w:r>
              </w:sdtContent>
            </w:sdt>
            <w:r w:rsidR="00A87F02">
              <w:t xml:space="preserve">: </w:t>
            </w:r>
            <w:sdt>
              <w:sdtPr>
                <w:id w:val="1297020654"/>
                <w:placeholder>
                  <w:docPart w:val="5DEB43EC8BA246E5B4B4FA52B1A9E5B7"/>
                </w:placeholder>
                <w:temporary/>
                <w:showingPlcHdr/>
                <w15:appearance w15:val="hidden"/>
              </w:sdtPr>
              <w:sdtEndPr/>
              <w:sdtContent>
                <w:r w:rsidR="00A87F02">
                  <w:t>Muttersprache</w:t>
                </w:r>
              </w:sdtContent>
            </w:sdt>
          </w:p>
          <w:p w:rsidR="00A87F02" w:rsidRDefault="000D5F73" w:rsidP="00766206">
            <w:pPr>
              <w:widowControl w:val="0"/>
            </w:pPr>
            <w:sdt>
              <w:sdtPr>
                <w:id w:val="-1984681624"/>
                <w:placeholder>
                  <w:docPart w:val="6A01AFEFAD1A428CB94D958192EFC33E"/>
                </w:placeholder>
                <w:temporary/>
                <w:showingPlcHdr/>
                <w15:appearance w15:val="hidden"/>
              </w:sdtPr>
              <w:sdtEndPr/>
              <w:sdtContent>
                <w:r w:rsidR="00A87F02">
                  <w:t>Englisch</w:t>
                </w:r>
              </w:sdtContent>
            </w:sdt>
            <w:r w:rsidR="00A87F02">
              <w:t xml:space="preserve">: </w:t>
            </w:r>
            <w:sdt>
              <w:sdtPr>
                <w:id w:val="-2099700847"/>
                <w:placeholder>
                  <w:docPart w:val="077AE789D1C947DDA9A51F974E8F6116"/>
                </w:placeholder>
                <w:temporary/>
                <w:showingPlcHdr/>
                <w15:appearance w15:val="hidden"/>
              </w:sdtPr>
              <w:sdtEndPr/>
              <w:sdtContent>
                <w:r w:rsidR="00A87F02">
                  <w:t>mündlich gut, schriftlich Grundkenntnisse</w:t>
                </w:r>
              </w:sdtContent>
            </w:sdt>
          </w:p>
          <w:p w:rsidR="00A87F02" w:rsidRDefault="000D5F73" w:rsidP="00766206">
            <w:pPr>
              <w:widowControl w:val="0"/>
            </w:pPr>
            <w:sdt>
              <w:sdtPr>
                <w:id w:val="-2077510885"/>
                <w:placeholder>
                  <w:docPart w:val="CF8A7C62E90C427CA0DDE03F1FA4D63D"/>
                </w:placeholder>
                <w:temporary/>
                <w:showingPlcHdr/>
                <w15:appearance w15:val="hidden"/>
              </w:sdtPr>
              <w:sdtEndPr/>
              <w:sdtContent>
                <w:r w:rsidR="00A87F02">
                  <w:t>Französisch</w:t>
                </w:r>
              </w:sdtContent>
            </w:sdt>
            <w:r w:rsidR="00A87F02">
              <w:t xml:space="preserve">: </w:t>
            </w:r>
            <w:sdt>
              <w:sdtPr>
                <w:id w:val="790475794"/>
                <w:placeholder>
                  <w:docPart w:val="93973DB27AF4406D86123318F2357C9D"/>
                </w:placeholder>
                <w:temporary/>
                <w:showingPlcHdr/>
                <w15:appearance w15:val="hidden"/>
              </w:sdtPr>
              <w:sdtEndPr/>
              <w:sdtContent>
                <w:r w:rsidR="00A87F02">
                  <w:t>…</w:t>
                </w:r>
              </w:sdtContent>
            </w:sdt>
          </w:p>
        </w:tc>
      </w:tr>
      <w:tr w:rsidR="00A87F02" w:rsidTr="007E6159">
        <w:tc>
          <w:tcPr>
            <w:tcW w:w="2830" w:type="dxa"/>
          </w:tcPr>
          <w:p w:rsidR="00A87F02" w:rsidRDefault="00A87F02" w:rsidP="00766206">
            <w:pPr>
              <w:pStyle w:val="berschrift3rechtsbndig"/>
              <w:keepNext w:val="0"/>
              <w:keepLines w:val="0"/>
              <w:widowControl w:val="0"/>
            </w:pPr>
            <w:r>
              <w:t>EDV-Kenntnisse</w:t>
            </w:r>
          </w:p>
        </w:tc>
        <w:tc>
          <w:tcPr>
            <w:tcW w:w="431" w:type="dxa"/>
          </w:tcPr>
          <w:p w:rsidR="00A87F02" w:rsidRDefault="00A87F02" w:rsidP="00766206">
            <w:pPr>
              <w:widowControl w:val="0"/>
            </w:pPr>
          </w:p>
        </w:tc>
        <w:tc>
          <w:tcPr>
            <w:tcW w:w="6367" w:type="dxa"/>
          </w:tcPr>
          <w:p w:rsidR="00A87F02" w:rsidRDefault="000D5F73" w:rsidP="00766206">
            <w:pPr>
              <w:widowControl w:val="0"/>
            </w:pPr>
            <w:sdt>
              <w:sdtPr>
                <w:id w:val="-25493746"/>
                <w:placeholder>
                  <w:docPart w:val="4B0FB2F80F2745D98BF232B02163A969"/>
                </w:placeholder>
                <w:temporary/>
                <w:showingPlcHdr/>
                <w15:appearance w15:val="hidden"/>
              </w:sdtPr>
              <w:sdtEndPr/>
              <w:sdtContent>
                <w:r w:rsidR="00A87F02">
                  <w:t>Word</w:t>
                </w:r>
              </w:sdtContent>
            </w:sdt>
            <w:r w:rsidR="00A87F02">
              <w:t xml:space="preserve">: </w:t>
            </w:r>
            <w:sdt>
              <w:sdtPr>
                <w:id w:val="1200901564"/>
                <w:placeholder>
                  <w:docPart w:val="4714BD006CD24343A1F479391F430007"/>
                </w:placeholder>
                <w:temporary/>
                <w:showingPlcHdr/>
                <w15:appearance w15:val="hidden"/>
              </w:sdtPr>
              <w:sdtEndPr/>
              <w:sdtContent>
                <w:r w:rsidR="00A87F02">
                  <w:t>Grundkenntnisse, gute/sehr gute Kenntnisse</w:t>
                </w:r>
              </w:sdtContent>
            </w:sdt>
          </w:p>
          <w:p w:rsidR="00A87F02" w:rsidRDefault="000D5F73" w:rsidP="00766206">
            <w:pPr>
              <w:widowControl w:val="0"/>
            </w:pPr>
            <w:sdt>
              <w:sdtPr>
                <w:id w:val="1858922474"/>
                <w:placeholder>
                  <w:docPart w:val="63ADF44889B548FA9CFAA6ED05D58BEC"/>
                </w:placeholder>
                <w:temporary/>
                <w:showingPlcHdr/>
                <w15:appearance w15:val="hidden"/>
              </w:sdtPr>
              <w:sdtEndPr/>
              <w:sdtContent>
                <w:r w:rsidR="00A87F02" w:rsidRPr="00D11AD7">
                  <w:t>Excel</w:t>
                </w:r>
              </w:sdtContent>
            </w:sdt>
            <w:r w:rsidR="00A87F02">
              <w:t xml:space="preserve">: </w:t>
            </w:r>
            <w:sdt>
              <w:sdtPr>
                <w:id w:val="1252937564"/>
                <w:placeholder>
                  <w:docPart w:val="B7F2AA9885C94F9F80A68B3A7AB8A490"/>
                </w:placeholder>
                <w:temporary/>
                <w:showingPlcHdr/>
                <w15:appearance w15:val="hidden"/>
              </w:sdtPr>
              <w:sdtEndPr/>
              <w:sdtContent>
                <w:r w:rsidR="00A87F02">
                  <w:t>Grundkenntnisse, gute/sehr gute Kenntnisse</w:t>
                </w:r>
              </w:sdtContent>
            </w:sdt>
          </w:p>
          <w:p w:rsidR="00A87F02" w:rsidRDefault="000D5F73" w:rsidP="00766206">
            <w:pPr>
              <w:widowControl w:val="0"/>
            </w:pPr>
            <w:sdt>
              <w:sdtPr>
                <w:id w:val="2042471999"/>
                <w:placeholder>
                  <w:docPart w:val="156074BD06EE4A81AB2E1E3499A24C87"/>
                </w:placeholder>
                <w:temporary/>
                <w:showingPlcHdr/>
                <w15:appearance w15:val="hidden"/>
              </w:sdtPr>
              <w:sdtEndPr/>
              <w:sdtContent>
                <w:r w:rsidR="00A87F02">
                  <w:t>Programm 3</w:t>
                </w:r>
              </w:sdtContent>
            </w:sdt>
            <w:r w:rsidR="00A87F02">
              <w:t xml:space="preserve">: </w:t>
            </w:r>
            <w:sdt>
              <w:sdtPr>
                <w:id w:val="-459107441"/>
                <w:placeholder>
                  <w:docPart w:val="C88FF9E3A7484D399AC4422BE3ED8694"/>
                </w:placeholder>
                <w:temporary/>
                <w:showingPlcHdr/>
                <w15:appearance w15:val="hidden"/>
              </w:sdtPr>
              <w:sdtEndPr/>
              <w:sdtContent>
                <w:r w:rsidR="00A87F02">
                  <w:t>…</w:t>
                </w:r>
              </w:sdtContent>
            </w:sdt>
          </w:p>
          <w:p w:rsidR="00A87F02" w:rsidRDefault="000D5F73" w:rsidP="00766206">
            <w:pPr>
              <w:widowControl w:val="0"/>
            </w:pPr>
            <w:sdt>
              <w:sdtPr>
                <w:id w:val="-175200481"/>
                <w:placeholder>
                  <w:docPart w:val="51472CC212534D6498D38F50716CA66F"/>
                </w:placeholder>
                <w:temporary/>
                <w:showingPlcHdr/>
                <w15:appearance w15:val="hidden"/>
              </w:sdtPr>
              <w:sdtEndPr/>
              <w:sdtContent>
                <w:r w:rsidR="00A87F02">
                  <w:t>Programm 4</w:t>
                </w:r>
              </w:sdtContent>
            </w:sdt>
            <w:r w:rsidR="00A87F02">
              <w:t xml:space="preserve">: </w:t>
            </w:r>
            <w:sdt>
              <w:sdtPr>
                <w:id w:val="-1235925381"/>
                <w:placeholder>
                  <w:docPart w:val="EA83DE9E40214CAC8E380CD0DB754178"/>
                </w:placeholder>
                <w:temporary/>
                <w:showingPlcHdr/>
                <w15:appearance w15:val="hidden"/>
              </w:sdtPr>
              <w:sdtEndPr/>
              <w:sdtContent>
                <w:r w:rsidR="00A87F02">
                  <w:t>…</w:t>
                </w:r>
              </w:sdtContent>
            </w:sdt>
          </w:p>
        </w:tc>
      </w:tr>
      <w:tr w:rsidR="00A87F02" w:rsidTr="007E6159">
        <w:tc>
          <w:tcPr>
            <w:tcW w:w="2830" w:type="dxa"/>
          </w:tcPr>
          <w:p w:rsidR="00A87F02" w:rsidRDefault="00A87F02" w:rsidP="00766206">
            <w:pPr>
              <w:pStyle w:val="berschrift3rechtsbndig"/>
              <w:keepNext w:val="0"/>
              <w:keepLines w:val="0"/>
              <w:widowControl w:val="0"/>
            </w:pPr>
            <w:r>
              <w:t>Weitere Qualifikationen</w:t>
            </w:r>
          </w:p>
        </w:tc>
        <w:tc>
          <w:tcPr>
            <w:tcW w:w="431" w:type="dxa"/>
          </w:tcPr>
          <w:p w:rsidR="00A87F02" w:rsidRDefault="00A87F02" w:rsidP="00766206">
            <w:pPr>
              <w:widowControl w:val="0"/>
            </w:pPr>
          </w:p>
        </w:tc>
        <w:tc>
          <w:tcPr>
            <w:tcW w:w="6367" w:type="dxa"/>
          </w:tcPr>
          <w:sdt>
            <w:sdtPr>
              <w:id w:val="756253624"/>
              <w:placeholder>
                <w:docPart w:val="E6C88B3183EF47D089E0EB8809F4C71E"/>
              </w:placeholder>
              <w:temporary/>
              <w:showingPlcHdr/>
              <w15:appearance w15:val="hidden"/>
            </w:sdtPr>
            <w:sdtEndPr/>
            <w:sdtContent>
              <w:p w:rsidR="00A87F02" w:rsidRDefault="00A87F02" w:rsidP="00766206">
                <w:pPr>
                  <w:widowControl w:val="0"/>
                </w:pPr>
                <w:r w:rsidRPr="00886B15">
                  <w:t>Geben Sie hier weitere Kenntnisse und Qualifikationen an, z. B. Führerscheine für Fahrzeuge/Maschinen, wenn dies für die ausgeschriebenen Stelle wichtig sein könnte.</w:t>
                </w:r>
              </w:p>
            </w:sdtContent>
          </w:sdt>
        </w:tc>
      </w:tr>
      <w:tr w:rsidR="00A87F02" w:rsidTr="007E6159">
        <w:tc>
          <w:tcPr>
            <w:tcW w:w="2830" w:type="dxa"/>
          </w:tcPr>
          <w:p w:rsidR="00A87F02" w:rsidRDefault="00A87F02" w:rsidP="00766206">
            <w:pPr>
              <w:pStyle w:val="berschrift3"/>
              <w:keepNext w:val="0"/>
              <w:keepLines w:val="0"/>
              <w:widowControl w:val="0"/>
              <w:jc w:val="right"/>
              <w:outlineLvl w:val="2"/>
            </w:pPr>
          </w:p>
        </w:tc>
        <w:tc>
          <w:tcPr>
            <w:tcW w:w="431" w:type="dxa"/>
          </w:tcPr>
          <w:p w:rsidR="00A87F02" w:rsidRDefault="00A87F02" w:rsidP="00766206">
            <w:pPr>
              <w:widowControl w:val="0"/>
            </w:pPr>
          </w:p>
        </w:tc>
        <w:tc>
          <w:tcPr>
            <w:tcW w:w="6367" w:type="dxa"/>
          </w:tcPr>
          <w:p w:rsidR="00A87F02" w:rsidRDefault="00A87F02" w:rsidP="00766206">
            <w:pPr>
              <w:widowControl w:val="0"/>
            </w:pPr>
          </w:p>
        </w:tc>
      </w:tr>
      <w:tr w:rsidR="00A87F02" w:rsidTr="007E6159">
        <w:tc>
          <w:tcPr>
            <w:tcW w:w="2830" w:type="dxa"/>
          </w:tcPr>
          <w:p w:rsidR="00A87F02" w:rsidRDefault="00A87F02" w:rsidP="00766206">
            <w:pPr>
              <w:pStyle w:val="berschrift3"/>
              <w:keepNext w:val="0"/>
              <w:keepLines w:val="0"/>
              <w:widowControl w:val="0"/>
              <w:jc w:val="right"/>
              <w:outlineLvl w:val="2"/>
            </w:pPr>
          </w:p>
        </w:tc>
        <w:tc>
          <w:tcPr>
            <w:tcW w:w="431" w:type="dxa"/>
          </w:tcPr>
          <w:p w:rsidR="00A87F02" w:rsidRDefault="00A87F02" w:rsidP="00766206">
            <w:pPr>
              <w:widowControl w:val="0"/>
            </w:pPr>
          </w:p>
        </w:tc>
        <w:tc>
          <w:tcPr>
            <w:tcW w:w="6367" w:type="dxa"/>
          </w:tcPr>
          <w:p w:rsidR="00A87F02" w:rsidRDefault="00A87F02" w:rsidP="00766206">
            <w:pPr>
              <w:pStyle w:val="berschrift2"/>
              <w:keepNext w:val="0"/>
              <w:keepLines w:val="0"/>
              <w:widowControl w:val="0"/>
              <w:outlineLvl w:val="1"/>
            </w:pPr>
            <w:r>
              <w:t>Referenzen</w:t>
            </w:r>
          </w:p>
          <w:p w:rsidR="00A87F02" w:rsidRDefault="00A87F02" w:rsidP="00766206">
            <w:pPr>
              <w:widowControl w:val="0"/>
            </w:pPr>
          </w:p>
          <w:p w:rsidR="00A87F02" w:rsidRPr="00A87F02" w:rsidRDefault="00A87F02" w:rsidP="00766206">
            <w:pPr>
              <w:widowControl w:val="0"/>
            </w:pPr>
            <w:r w:rsidRPr="00D11AD7">
              <w:t>Referenzen gebe ich Ihnen gerne auf Anfrage bekannt.</w:t>
            </w:r>
          </w:p>
        </w:tc>
      </w:tr>
      <w:tr w:rsidR="00A87F02" w:rsidTr="007E6159">
        <w:tc>
          <w:tcPr>
            <w:tcW w:w="2830" w:type="dxa"/>
          </w:tcPr>
          <w:p w:rsidR="00A87F02" w:rsidRDefault="00A87F02" w:rsidP="00766206">
            <w:pPr>
              <w:pStyle w:val="berschrift3"/>
              <w:keepNext w:val="0"/>
              <w:keepLines w:val="0"/>
              <w:widowControl w:val="0"/>
              <w:jc w:val="right"/>
              <w:outlineLvl w:val="2"/>
            </w:pPr>
          </w:p>
        </w:tc>
        <w:tc>
          <w:tcPr>
            <w:tcW w:w="431" w:type="dxa"/>
          </w:tcPr>
          <w:p w:rsidR="00A87F02" w:rsidRDefault="00A87F02" w:rsidP="00766206">
            <w:pPr>
              <w:widowControl w:val="0"/>
            </w:pPr>
          </w:p>
        </w:tc>
        <w:tc>
          <w:tcPr>
            <w:tcW w:w="6367" w:type="dxa"/>
          </w:tcPr>
          <w:p w:rsidR="00A87F02" w:rsidRDefault="00A87F02" w:rsidP="00766206">
            <w:pPr>
              <w:widowControl w:val="0"/>
            </w:pPr>
          </w:p>
        </w:tc>
      </w:tr>
      <w:tr w:rsidR="0099633A" w:rsidTr="007E6159">
        <w:tc>
          <w:tcPr>
            <w:tcW w:w="2830" w:type="dxa"/>
          </w:tcPr>
          <w:p w:rsidR="0099633A" w:rsidRDefault="0099633A" w:rsidP="00766206">
            <w:pPr>
              <w:pStyle w:val="berschrift3"/>
              <w:keepNext w:val="0"/>
              <w:keepLines w:val="0"/>
              <w:widowControl w:val="0"/>
              <w:jc w:val="right"/>
              <w:outlineLvl w:val="2"/>
            </w:pPr>
          </w:p>
        </w:tc>
        <w:tc>
          <w:tcPr>
            <w:tcW w:w="431" w:type="dxa"/>
          </w:tcPr>
          <w:p w:rsidR="0099633A" w:rsidRDefault="0099633A" w:rsidP="00766206">
            <w:pPr>
              <w:widowControl w:val="0"/>
            </w:pPr>
          </w:p>
        </w:tc>
        <w:tc>
          <w:tcPr>
            <w:tcW w:w="6367" w:type="dxa"/>
          </w:tcPr>
          <w:p w:rsidR="0099633A" w:rsidRDefault="0099633A" w:rsidP="00766206">
            <w:pPr>
              <w:pStyle w:val="berschrift2"/>
              <w:keepNext w:val="0"/>
              <w:keepLines w:val="0"/>
              <w:widowControl w:val="0"/>
              <w:outlineLvl w:val="1"/>
            </w:pPr>
            <w:r>
              <w:t>Eintritt</w:t>
            </w:r>
          </w:p>
          <w:p w:rsidR="0099633A" w:rsidRDefault="0099633A" w:rsidP="00766206">
            <w:pPr>
              <w:widowControl w:val="0"/>
            </w:pPr>
          </w:p>
          <w:p w:rsidR="0099633A" w:rsidRPr="006F1701" w:rsidRDefault="0099633A" w:rsidP="00766206">
            <w:pPr>
              <w:widowControl w:val="0"/>
            </w:pPr>
            <w:r>
              <w:t xml:space="preserve">Eintritt </w:t>
            </w:r>
            <w:sdt>
              <w:sdtPr>
                <w:id w:val="-1873984193"/>
                <w:placeholder>
                  <w:docPart w:val="DD35744930974410975C61CC731ADE3D"/>
                </w:placeholder>
                <w:temporary/>
                <w:showingPlcHdr/>
                <w15:appearance w15:val="hidden"/>
              </w:sdtPr>
              <w:sdtEndPr/>
              <w:sdtContent>
                <w:r>
                  <w:t>per Datum/sofort</w:t>
                </w:r>
              </w:sdtContent>
            </w:sdt>
            <w:r>
              <w:t xml:space="preserve"> oder nach Vereinbarung.</w:t>
            </w:r>
          </w:p>
          <w:p w:rsidR="0099633A" w:rsidRPr="0099633A" w:rsidRDefault="0099633A" w:rsidP="00766206">
            <w:pPr>
              <w:widowControl w:val="0"/>
            </w:pPr>
          </w:p>
        </w:tc>
      </w:tr>
    </w:tbl>
    <w:p w:rsidR="007E3F48" w:rsidRDefault="007E3F48" w:rsidP="00766206">
      <w:pPr>
        <w:widowControl w:val="0"/>
      </w:pPr>
    </w:p>
    <w:p w:rsidR="007E3F48" w:rsidRDefault="007E3F48" w:rsidP="00766206">
      <w:pPr>
        <w:widowControl w:val="0"/>
        <w:sectPr w:rsidR="007E3F48" w:rsidSect="0099633A">
          <w:headerReference w:type="default" r:id="rId10"/>
          <w:footerReference w:type="default" r:id="rId11"/>
          <w:pgSz w:w="11906" w:h="16838" w:code="9"/>
          <w:pgMar w:top="851" w:right="1134" w:bottom="1134" w:left="1134" w:header="709" w:footer="709" w:gutter="0"/>
          <w:pgNumType w:start="1"/>
          <w:cols w:space="708"/>
          <w:docGrid w:linePitch="360"/>
        </w:sectPr>
      </w:pPr>
    </w:p>
    <w:p w:rsidR="00D11AD7" w:rsidRDefault="000D5F73" w:rsidP="00766206">
      <w:pPr>
        <w:widowControl w:val="0"/>
      </w:pPr>
      <w:sdt>
        <w:sdtPr>
          <w:id w:val="-320047149"/>
          <w:placeholder>
            <w:docPart w:val="2BD842AF7AA94E37BC618F1BD35A2C25"/>
          </w:placeholder>
          <w:temporary/>
          <w:showingPlcHdr/>
          <w15:appearance w15:val="hidden"/>
        </w:sdtPr>
        <w:sdtEndPr/>
        <w:sdtContent>
          <w:r w:rsidR="00D11AD7">
            <w:t>Vorname Name, Adresse, PLZ, Ort [Absenderadresse]</w:t>
          </w:r>
        </w:sdtContent>
      </w:sdt>
    </w:p>
    <w:p w:rsidR="00D11AD7" w:rsidRDefault="00D11AD7" w:rsidP="00766206">
      <w:pPr>
        <w:widowControl w:val="0"/>
      </w:pPr>
    </w:p>
    <w:p w:rsidR="00D11AD7" w:rsidRDefault="00D11AD7" w:rsidP="00766206">
      <w:pPr>
        <w:widowControl w:val="0"/>
      </w:pPr>
    </w:p>
    <w:p w:rsidR="00F27806" w:rsidRDefault="00F27806" w:rsidP="00766206">
      <w:pPr>
        <w:widowControl w:val="0"/>
      </w:pPr>
    </w:p>
    <w:p w:rsidR="00F27806" w:rsidRDefault="00F27806" w:rsidP="00766206">
      <w:pPr>
        <w:widowControl w:val="0"/>
      </w:pPr>
    </w:p>
    <w:p w:rsidR="00F27806" w:rsidRDefault="00F27806" w:rsidP="00766206">
      <w:pPr>
        <w:widowControl w:val="0"/>
      </w:pPr>
    </w:p>
    <w:p w:rsidR="00F27806" w:rsidRDefault="00F27806" w:rsidP="00766206">
      <w:pPr>
        <w:widowControl w:val="0"/>
      </w:pPr>
    </w:p>
    <w:p w:rsidR="00F27806" w:rsidRDefault="000D5F73" w:rsidP="00766206">
      <w:pPr>
        <w:widowControl w:val="0"/>
      </w:pPr>
      <w:sdt>
        <w:sdtPr>
          <w:id w:val="1245683390"/>
          <w:placeholder>
            <w:docPart w:val="5714C01183C141858ACC18BBE7CBD714"/>
          </w:placeholder>
          <w:temporary/>
          <w:showingPlcHdr/>
          <w15:appearance w15:val="hidden"/>
        </w:sdtPr>
        <w:sdtEndPr/>
        <w:sdtContent>
          <w:r w:rsidR="00F27806">
            <w:t>Musterfirma AG</w:t>
          </w:r>
        </w:sdtContent>
      </w:sdt>
    </w:p>
    <w:p w:rsidR="00F27806" w:rsidRDefault="000D5F73" w:rsidP="00766206">
      <w:pPr>
        <w:widowControl w:val="0"/>
      </w:pPr>
      <w:sdt>
        <w:sdtPr>
          <w:id w:val="-1721126136"/>
          <w:placeholder>
            <w:docPart w:val="AABC9700AD184338A83BA49D64147101"/>
          </w:placeholder>
          <w:temporary/>
          <w:showingPlcHdr/>
          <w15:appearance w15:val="hidden"/>
        </w:sdtPr>
        <w:sdtEndPr/>
        <w:sdtContent>
          <w:r w:rsidR="00F27806">
            <w:t>Herr Peter Muster</w:t>
          </w:r>
        </w:sdtContent>
      </w:sdt>
    </w:p>
    <w:p w:rsidR="00F27806" w:rsidRDefault="000D5F73" w:rsidP="00766206">
      <w:pPr>
        <w:widowControl w:val="0"/>
      </w:pPr>
      <w:sdt>
        <w:sdtPr>
          <w:id w:val="-1880391744"/>
          <w:placeholder>
            <w:docPart w:val="B76B16A63A154470905AC0A3CF09AADC"/>
          </w:placeholder>
          <w:temporary/>
          <w:showingPlcHdr/>
          <w15:appearance w15:val="hidden"/>
        </w:sdtPr>
        <w:sdtEndPr/>
        <w:sdtContent>
          <w:r w:rsidR="00F27806">
            <w:t>Mustergasse 3</w:t>
          </w:r>
        </w:sdtContent>
      </w:sdt>
    </w:p>
    <w:p w:rsidR="00F27806" w:rsidRDefault="000D5F73" w:rsidP="00766206">
      <w:pPr>
        <w:widowControl w:val="0"/>
      </w:pPr>
      <w:sdt>
        <w:sdtPr>
          <w:id w:val="122811200"/>
          <w:placeholder>
            <w:docPart w:val="174DF7C9F1F64D76B16EEF0EF2A79DAC"/>
          </w:placeholder>
          <w:temporary/>
          <w:showingPlcHdr/>
          <w15:appearance w15:val="hidden"/>
        </w:sdtPr>
        <w:sdtEndPr/>
        <w:sdtContent>
          <w:r w:rsidR="00F27806">
            <w:t>2000 Musterhausen</w:t>
          </w:r>
        </w:sdtContent>
      </w:sdt>
    </w:p>
    <w:p w:rsidR="00F27806" w:rsidRDefault="00F27806" w:rsidP="00766206">
      <w:pPr>
        <w:widowControl w:val="0"/>
      </w:pPr>
    </w:p>
    <w:p w:rsidR="00F27806" w:rsidRDefault="00F27806" w:rsidP="00766206">
      <w:pPr>
        <w:widowControl w:val="0"/>
      </w:pPr>
    </w:p>
    <w:p w:rsidR="00F27806" w:rsidRDefault="00F27806" w:rsidP="00766206">
      <w:pPr>
        <w:widowControl w:val="0"/>
      </w:pPr>
    </w:p>
    <w:p w:rsidR="00D11AD7" w:rsidRDefault="00D11AD7" w:rsidP="00766206">
      <w:pPr>
        <w:widowControl w:val="0"/>
      </w:pPr>
    </w:p>
    <w:p w:rsidR="00D11AD7" w:rsidRDefault="000D5F73" w:rsidP="00766206">
      <w:pPr>
        <w:widowControl w:val="0"/>
      </w:pPr>
      <w:sdt>
        <w:sdtPr>
          <w:id w:val="475954420"/>
          <w:placeholder>
            <w:docPart w:val="6A86A9A5F05F49B09C084AE014A7256E"/>
          </w:placeholder>
          <w:temporary/>
          <w:showingPlcHdr/>
          <w15:appearance w15:val="hidden"/>
        </w:sdtPr>
        <w:sdtEndPr/>
        <w:sdtContent>
          <w:r w:rsidR="00D11AD7">
            <w:t>Ort, Datum (z. B. Zürich, 23. Juli 2020)</w:t>
          </w:r>
        </w:sdtContent>
      </w:sdt>
    </w:p>
    <w:p w:rsidR="00F27806" w:rsidRDefault="00F27806" w:rsidP="00766206">
      <w:pPr>
        <w:widowControl w:val="0"/>
      </w:pPr>
    </w:p>
    <w:p w:rsidR="003219A3" w:rsidRDefault="003219A3" w:rsidP="00766206">
      <w:pPr>
        <w:pStyle w:val="berschrift2"/>
        <w:keepNext w:val="0"/>
        <w:keepLines w:val="0"/>
        <w:widowControl w:val="0"/>
      </w:pPr>
      <w:r>
        <w:t xml:space="preserve">Bewerbung </w:t>
      </w:r>
      <w:r w:rsidR="00F27806">
        <w:t xml:space="preserve">als </w:t>
      </w:r>
      <w:sdt>
        <w:sdtPr>
          <w:id w:val="1182403221"/>
          <w:placeholder>
            <w:docPart w:val="1FB63EC1B9DA42C59640F584BC92AFA1"/>
          </w:placeholder>
          <w:temporary/>
          <w:showingPlcHdr/>
          <w15:appearance w15:val="hidden"/>
        </w:sdtPr>
        <w:sdtEndPr/>
        <w:sdtContent>
          <w:r>
            <w:t>[Funktion eingeben]</w:t>
          </w:r>
        </w:sdtContent>
      </w:sdt>
    </w:p>
    <w:p w:rsidR="007E3F48" w:rsidRDefault="003219A3" w:rsidP="00766206">
      <w:pPr>
        <w:pStyle w:val="berschrift3"/>
        <w:keepNext w:val="0"/>
        <w:keepLines w:val="0"/>
        <w:widowControl w:val="0"/>
      </w:pPr>
      <w:r>
        <w:t xml:space="preserve">Stellenanzeige vom </w:t>
      </w:r>
      <w:sdt>
        <w:sdtPr>
          <w:id w:val="480515917"/>
          <w:placeholder>
            <w:docPart w:val="63E9F13184364DF3A0C84EE4E4D77E05"/>
          </w:placeholder>
          <w:temporary/>
          <w:showingPlcHdr/>
          <w15:appearance w15:val="hidden"/>
        </w:sdtPr>
        <w:sdtEndPr/>
        <w:sdtContent>
          <w:r>
            <w:t>[Datum]</w:t>
          </w:r>
        </w:sdtContent>
      </w:sdt>
      <w:r>
        <w:t xml:space="preserve"> </w:t>
      </w:r>
      <w:sdt>
        <w:sdtPr>
          <w:id w:val="540944634"/>
          <w:placeholder>
            <w:docPart w:val="7D4544BCD2004954BB8A3D2CAC538FC4"/>
          </w:placeholder>
          <w:temporary/>
          <w:showingPlcHdr/>
          <w15:appearance w15:val="hidden"/>
        </w:sdtPr>
        <w:sdtEndPr/>
        <w:sdtContent>
          <w:r>
            <w:t>[wo, z. B. auf jobs.ch, im Tagesanzeiger]</w:t>
          </w:r>
        </w:sdtContent>
      </w:sdt>
    </w:p>
    <w:p w:rsidR="003219A3" w:rsidRDefault="003219A3" w:rsidP="00766206">
      <w:pPr>
        <w:widowControl w:val="0"/>
      </w:pPr>
    </w:p>
    <w:p w:rsidR="003219A3" w:rsidRDefault="000D5F73" w:rsidP="00766206">
      <w:pPr>
        <w:widowControl w:val="0"/>
      </w:pPr>
      <w:sdt>
        <w:sdtPr>
          <w:id w:val="1172372965"/>
          <w:placeholder>
            <w:docPart w:val="CC8DB7AEC32F48C5970470C224A24993"/>
          </w:placeholder>
          <w:temporary/>
          <w:showingPlcHdr/>
          <w15:appearance w15:val="hidden"/>
        </w:sdtPr>
        <w:sdtEndPr/>
        <w:sdtContent>
          <w:r w:rsidR="003219A3">
            <w:t>Sehr geehrter Herr XY, sehr geehrte Frau XY</w:t>
          </w:r>
        </w:sdtContent>
      </w:sdt>
    </w:p>
    <w:p w:rsidR="003219A3" w:rsidRDefault="003219A3" w:rsidP="00766206">
      <w:pPr>
        <w:widowControl w:val="0"/>
      </w:pPr>
    </w:p>
    <w:p w:rsidR="004C68CF" w:rsidRDefault="000D5F73" w:rsidP="00766206">
      <w:pPr>
        <w:widowControl w:val="0"/>
      </w:pPr>
      <w:sdt>
        <w:sdtPr>
          <w:id w:val="-1326040247"/>
          <w:placeholder>
            <w:docPart w:val="AC4C10D1DCD14C9780EE1D6FD11972F4"/>
          </w:placeholder>
          <w:temporary/>
          <w:showingPlcHdr/>
          <w15:appearance w15:val="hidden"/>
        </w:sdtPr>
        <w:sdtEndPr/>
        <w:sdtContent>
          <w:r w:rsidR="004C68CF">
            <w:t>In einem Motivationsschreiben sollten Sie drei Elemente einbauen: einen Einleitungssatz, einen Hauptteil und einen Schlusssatz. Der Text sollte zudem auf einer Seite Platz haben.</w:t>
          </w:r>
        </w:sdtContent>
      </w:sdt>
    </w:p>
    <w:p w:rsidR="004C68CF" w:rsidRDefault="004C68CF" w:rsidP="00766206">
      <w:pPr>
        <w:widowControl w:val="0"/>
      </w:pPr>
    </w:p>
    <w:sdt>
      <w:sdtPr>
        <w:id w:val="-342562215"/>
        <w:placeholder>
          <w:docPart w:val="AB9C1FC97987488EB4DA0EEAB14A92DF"/>
        </w:placeholder>
        <w:temporary/>
        <w:showingPlcHdr/>
        <w15:appearance w15:val="hidden"/>
      </w:sdtPr>
      <w:sdtEndPr/>
      <w:sdtContent>
        <w:p w:rsidR="004C68CF" w:rsidRDefault="004C68CF" w:rsidP="00766206">
          <w:pPr>
            <w:widowControl w:val="0"/>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sdtContent>
    </w:sdt>
    <w:p w:rsidR="004C68CF" w:rsidRDefault="004C68CF" w:rsidP="00766206">
      <w:pPr>
        <w:widowControl w:val="0"/>
      </w:pPr>
    </w:p>
    <w:sdt>
      <w:sdtPr>
        <w:id w:val="-1471663603"/>
        <w:placeholder>
          <w:docPart w:val="AD23B98D02AC49BABD306287E350A624"/>
        </w:placeholder>
        <w:temporary/>
        <w:showingPlcHdr/>
        <w15:appearance w15:val="hidden"/>
      </w:sdtPr>
      <w:sdtEndPr/>
      <w:sdtContent>
        <w:p w:rsidR="004C68CF" w:rsidRDefault="004C68CF" w:rsidP="00766206">
          <w:pPr>
            <w:widowControl w:val="0"/>
          </w:pPr>
          <w:r>
            <w:t>Im Hauptteil verdeutlichen</w:t>
          </w:r>
          <w:r w:rsidR="000575A5">
            <w:t xml:space="preserve"> Sie</w:t>
          </w:r>
          <w:r>
            <w:t>, weshalb Sie die richtige Person für die ausgeschriebene Stelle sind und w</w:t>
          </w:r>
          <w:r w:rsidR="000575A5">
            <w:t>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w:t>
          </w:r>
          <w:r w:rsidR="00814BDE">
            <w:t xml:space="preserve"> – Ich bin offen für Neues und verfüge über eine rasche Auffassungsgabe etc.</w:t>
          </w:r>
        </w:p>
      </w:sdtContent>
    </w:sdt>
    <w:p w:rsidR="004C68CF" w:rsidRDefault="004C68CF" w:rsidP="00766206">
      <w:pPr>
        <w:widowControl w:val="0"/>
      </w:pPr>
    </w:p>
    <w:sdt>
      <w:sdtPr>
        <w:id w:val="-1056082982"/>
        <w:placeholder>
          <w:docPart w:val="A4DCDEADCB204898BAD67348EE5EC44F"/>
        </w:placeholder>
        <w:temporary/>
        <w:showingPlcHdr/>
        <w15:appearance w15:val="hidden"/>
      </w:sdtPr>
      <w:sdtEndPr/>
      <w:sdtContent>
        <w:p w:rsidR="000575A5" w:rsidRDefault="000575A5" w:rsidP="00766206">
          <w:pPr>
            <w:widowControl w:val="0"/>
          </w:pPr>
          <w:r>
            <w:t xml:space="preserve">Im Schlusssatz bekräftigen Sie Ihr Interesse </w:t>
          </w:r>
          <w:r w:rsidR="006A56F2">
            <w:t>an der Stelle und an einem Vorstellungsgespräch</w:t>
          </w:r>
          <w:r>
            <w:t>.</w:t>
          </w:r>
          <w:r w:rsidR="006A56F2">
            <w:t xml:space="preserve"> Zum Beispiel: Sind Sie interessiert? Ich bin es sehr und freue mich darauf, Sie in einem persönlichen Gespräch kennen zu lernen</w:t>
          </w:r>
          <w:r w:rsidR="00814BDE">
            <w:t xml:space="preserve"> - Ich freue mich, bei einem Vorstellungstermin Näheres über diese Position zu erfahren und Ihnen mehr über mich zu erzählen.</w:t>
          </w:r>
        </w:p>
      </w:sdtContent>
    </w:sdt>
    <w:p w:rsidR="004C68CF" w:rsidRDefault="004C68CF" w:rsidP="00766206">
      <w:pPr>
        <w:widowControl w:val="0"/>
      </w:pPr>
    </w:p>
    <w:p w:rsidR="004C68CF" w:rsidRDefault="004C68CF" w:rsidP="00766206">
      <w:pPr>
        <w:widowControl w:val="0"/>
      </w:pPr>
      <w:r>
        <w:t>Freundliche Grüsse</w:t>
      </w:r>
    </w:p>
    <w:p w:rsidR="004C68CF" w:rsidRDefault="004C68CF" w:rsidP="00766206">
      <w:pPr>
        <w:widowControl w:val="0"/>
      </w:pPr>
    </w:p>
    <w:p w:rsidR="004C68CF" w:rsidRDefault="004C68CF" w:rsidP="00766206">
      <w:pPr>
        <w:widowControl w:val="0"/>
      </w:pPr>
    </w:p>
    <w:p w:rsidR="004C68CF" w:rsidRDefault="004C68CF" w:rsidP="00766206">
      <w:pPr>
        <w:widowControl w:val="0"/>
      </w:pPr>
    </w:p>
    <w:p w:rsidR="004C68CF" w:rsidRPr="003219A3" w:rsidRDefault="000D5F73" w:rsidP="00766206">
      <w:pPr>
        <w:widowControl w:val="0"/>
      </w:pPr>
      <w:sdt>
        <w:sdtPr>
          <w:id w:val="-1746023544"/>
          <w:placeholder>
            <w:docPart w:val="5080383640134416A2CECC44E1898101"/>
          </w:placeholder>
          <w:temporary/>
          <w:showingPlcHdr/>
          <w15:appearance w15:val="hidden"/>
        </w:sdtPr>
        <w:sdtEndPr/>
        <w:sdtContent>
          <w:r w:rsidR="004C68CF">
            <w:t>Vorname Name</w:t>
          </w:r>
        </w:sdtContent>
      </w:sdt>
    </w:p>
    <w:sectPr w:rsidR="004C68CF" w:rsidRPr="003219A3" w:rsidSect="00522746">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F73" w:rsidRDefault="000D5F73" w:rsidP="001B7095">
      <w:r>
        <w:separator/>
      </w:r>
    </w:p>
  </w:endnote>
  <w:endnote w:type="continuationSeparator" w:id="0">
    <w:p w:rsidR="000D5F73" w:rsidRDefault="000D5F73" w:rsidP="001B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FE3F911-A819-49B7-867F-C8354B376CEF}"/>
    <w:embedBold r:id="rId2" w:fontKey="{7C05831B-DD27-4770-8B5D-B4308398C506}"/>
  </w:font>
  <w:font w:name="DaunPenh">
    <w:altName w:val="Leelawadee UI Semilight"/>
    <w:charset w:val="00"/>
    <w:family w:val="auto"/>
    <w:pitch w:val="variable"/>
    <w:sig w:usb0="00000003" w:usb1="00000000" w:usb2="00010000" w:usb3="00000000" w:csb0="00000001" w:csb1="00000000"/>
  </w:font>
  <w:font w:name="Corbel">
    <w:panose1 w:val="020B0503020204020204"/>
    <w:charset w:val="00"/>
    <w:family w:val="swiss"/>
    <w:pitch w:val="variable"/>
    <w:sig w:usb0="A00002EF" w:usb1="4000A44B" w:usb2="00000000" w:usb3="00000000" w:csb0="0000019F" w:csb1="00000000"/>
    <w:embedRegular r:id="rId3" w:fontKey="{35002CE1-242E-454E-97B6-CD2D29877963}"/>
    <w:embedBold r:id="rId4" w:fontKey="{4C4B3366-2839-441A-A452-549E3AD38A2C}"/>
  </w:font>
  <w:font w:name="MoolBoran">
    <w:altName w:val="Leelawadee UI"/>
    <w:charset w:val="00"/>
    <w:family w:val="swiss"/>
    <w:pitch w:val="variable"/>
    <w:sig w:usb0="00000003" w:usb1="00000000" w:usb2="0001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embedRegular r:id="rId5" w:fontKey="{C34218B9-F81B-4CE6-A083-652367254EB0}"/>
  </w:font>
  <w:font w:name="Calibri Light">
    <w:panose1 w:val="020F0302020204030204"/>
    <w:charset w:val="00"/>
    <w:family w:val="swiss"/>
    <w:pitch w:val="variable"/>
    <w:sig w:usb0="E0002AFF" w:usb1="C000247B" w:usb2="00000009" w:usb3="00000000" w:csb0="000001FF" w:csb1="00000000"/>
    <w:embedRegular r:id="rId6" w:fontKey="{4AC1704F-D3D3-42D3-84DB-7824A60202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159" w:rsidRDefault="007E6159">
    <w:pPr>
      <w:pStyle w:val="Fuzeile"/>
    </w:pPr>
    <w:r>
      <w:rPr>
        <w:noProof/>
        <w:lang w:eastAsia="de-CH" w:bidi="ar-SA"/>
      </w:rPr>
      <mc:AlternateContent>
        <mc:Choice Requires="wps">
          <w:drawing>
            <wp:anchor distT="0" distB="0" distL="114300" distR="114300" simplePos="0" relativeHeight="251671552" behindDoc="0" locked="0" layoutInCell="1" allowOverlap="1" wp14:anchorId="20DD4A3C" wp14:editId="220A8B52">
              <wp:simplePos x="0" y="0"/>
              <wp:positionH relativeFrom="page">
                <wp:align>left</wp:align>
              </wp:positionH>
              <wp:positionV relativeFrom="paragraph">
                <wp:posOffset>56515</wp:posOffset>
              </wp:positionV>
              <wp:extent cx="7604760" cy="590550"/>
              <wp:effectExtent l="0" t="0" r="15240" b="19050"/>
              <wp:wrapNone/>
              <wp:docPr id="16" name="Rechteck 16"/>
              <wp:cNvGraphicFramePr/>
              <a:graphic xmlns:a="http://schemas.openxmlformats.org/drawingml/2006/main">
                <a:graphicData uri="http://schemas.microsoft.com/office/word/2010/wordprocessingShape">
                  <wps:wsp>
                    <wps:cNvSpPr/>
                    <wps:spPr>
                      <a:xfrm>
                        <a:off x="0" y="0"/>
                        <a:ext cx="7604760" cy="59055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3DF97" id="Rechteck 16" o:spid="_x0000_s1026" style="position:absolute;margin-left:0;margin-top:4.45pt;width:598.8pt;height:46.5pt;z-index:2516715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" fillcolor="#5b9bd5 [3208]" strokecolor="#5b9bd5 [3208]"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5A5" w:rsidRDefault="007E6159" w:rsidP="00BA0C4E">
    <w:pPr>
      <w:pStyle w:val="Fuzeile"/>
      <w:jc w:val="right"/>
    </w:pPr>
    <w:r>
      <w:rPr>
        <w:noProof/>
        <w:lang w:eastAsia="de-CH" w:bidi="ar-SA"/>
      </w:rPr>
      <mc:AlternateContent>
        <mc:Choice Requires="wps">
          <w:drawing>
            <wp:anchor distT="0" distB="0" distL="114300" distR="114300" simplePos="0" relativeHeight="251669504" behindDoc="0" locked="0" layoutInCell="1" allowOverlap="1" wp14:anchorId="3D832F4E" wp14:editId="19FC3CDB">
              <wp:simplePos x="0" y="0"/>
              <wp:positionH relativeFrom="page">
                <wp:align>left</wp:align>
              </wp:positionH>
              <wp:positionV relativeFrom="paragraph">
                <wp:posOffset>247015</wp:posOffset>
              </wp:positionV>
              <wp:extent cx="7604760" cy="504825"/>
              <wp:effectExtent l="0" t="0" r="15240" b="28575"/>
              <wp:wrapNone/>
              <wp:docPr id="15" name="Rechteck 15"/>
              <wp:cNvGraphicFramePr/>
              <a:graphic xmlns:a="http://schemas.openxmlformats.org/drawingml/2006/main">
                <a:graphicData uri="http://schemas.microsoft.com/office/word/2010/wordprocessingShape">
                  <wps:wsp>
                    <wps:cNvSpPr/>
                    <wps:spPr>
                      <a:xfrm>
                        <a:off x="0" y="0"/>
                        <a:ext cx="7604760" cy="504825"/>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75143" id="Rechteck 15" o:spid="_x0000_s1026" style="position:absolute;margin-left:0;margin-top:19.45pt;width:598.8pt;height:39.75pt;z-index:2516695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" fillcolor="#5b9bd5 [3208]" strokecolor="#5b9bd5 [3208]" strokeweight="1pt">
              <w10:wrap anchorx="page"/>
            </v:rect>
          </w:pict>
        </mc:Fallback>
      </mc:AlternateContent>
    </w:r>
    <w:r w:rsidR="006545A5">
      <w:t xml:space="preserve">Bewerbungsdossier | Lebenslauf | S. </w:t>
    </w:r>
    <w:sdt>
      <w:sdtPr>
        <w:id w:val="1542938852"/>
        <w:docPartObj>
          <w:docPartGallery w:val="Page Numbers (Bottom of Page)"/>
          <w:docPartUnique/>
        </w:docPartObj>
      </w:sdtPr>
      <w:sdtEndPr/>
      <w:sdtContent>
        <w:r w:rsidR="006545A5">
          <w:fldChar w:fldCharType="begin"/>
        </w:r>
        <w:r w:rsidR="006545A5">
          <w:instrText>PAGE   \* MERGEFORMAT</w:instrText>
        </w:r>
        <w:r w:rsidR="006545A5">
          <w:fldChar w:fldCharType="separate"/>
        </w:r>
        <w:r w:rsidR="00743D5A" w:rsidRPr="00743D5A">
          <w:rPr>
            <w:noProof/>
            <w:lang w:val="de-DE"/>
          </w:rPr>
          <w:t>1</w:t>
        </w:r>
        <w:r w:rsidR="006545A5">
          <w:fldChar w:fldCharType="end"/>
        </w:r>
      </w:sdtContent>
    </w:sdt>
  </w:p>
  <w:p w:rsidR="006545A5" w:rsidRDefault="006545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3A" w:rsidRDefault="007E6159">
    <w:pPr>
      <w:pStyle w:val="Fuzeile"/>
    </w:pPr>
    <w:r>
      <w:rPr>
        <w:noProof/>
        <w:lang w:eastAsia="de-CH" w:bidi="ar-SA"/>
      </w:rPr>
      <mc:AlternateContent>
        <mc:Choice Requires="wps">
          <w:drawing>
            <wp:anchor distT="0" distB="0" distL="114300" distR="114300" simplePos="0" relativeHeight="251673600" behindDoc="0" locked="0" layoutInCell="1" allowOverlap="1" wp14:anchorId="523CE089" wp14:editId="78BC136F">
              <wp:simplePos x="0" y="0"/>
              <wp:positionH relativeFrom="page">
                <wp:align>left</wp:align>
              </wp:positionH>
              <wp:positionV relativeFrom="paragraph">
                <wp:posOffset>56515</wp:posOffset>
              </wp:positionV>
              <wp:extent cx="7604760" cy="552450"/>
              <wp:effectExtent l="0" t="0" r="15240" b="19050"/>
              <wp:wrapNone/>
              <wp:docPr id="17" name="Rechteck 17"/>
              <wp:cNvGraphicFramePr/>
              <a:graphic xmlns:a="http://schemas.openxmlformats.org/drawingml/2006/main">
                <a:graphicData uri="http://schemas.microsoft.com/office/word/2010/wordprocessingShape">
                  <wps:wsp>
                    <wps:cNvSpPr/>
                    <wps:spPr>
                      <a:xfrm>
                        <a:off x="0" y="0"/>
                        <a:ext cx="7604760" cy="55245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58C8D" id="Rechteck 17" o:spid="_x0000_s1026" style="position:absolute;margin-left:0;margin-top:4.45pt;width:598.8pt;height:43.5pt;z-index:2516736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" fillcolor="#5b9bd5 [3208]" strokecolor="#5b9bd5 [3208]"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F73" w:rsidRDefault="000D5F73" w:rsidP="001B7095">
      <w:r>
        <w:separator/>
      </w:r>
    </w:p>
  </w:footnote>
  <w:footnote w:type="continuationSeparator" w:id="0">
    <w:p w:rsidR="000D5F73" w:rsidRDefault="000D5F73" w:rsidP="001B7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517" w:rsidRDefault="00E02740">
    <w:pPr>
      <w:pStyle w:val="Kopfzeile"/>
    </w:pPr>
    <w:r>
      <w:rPr>
        <w:noProof/>
        <w:lang w:eastAsia="de-CH" w:bidi="ar-SA"/>
      </w:rPr>
      <mc:AlternateContent>
        <mc:Choice Requires="wpg">
          <w:drawing>
            <wp:anchor distT="0" distB="0" distL="114300" distR="114300" simplePos="0" relativeHeight="251661312" behindDoc="0" locked="0" layoutInCell="1" allowOverlap="1" wp14:anchorId="600BCA71" wp14:editId="0A6FBA30">
              <wp:simplePos x="0" y="0"/>
              <wp:positionH relativeFrom="column">
                <wp:posOffset>-899795</wp:posOffset>
              </wp:positionH>
              <wp:positionV relativeFrom="paragraph">
                <wp:posOffset>-440055</wp:posOffset>
              </wp:positionV>
              <wp:extent cx="7604760" cy="4048125"/>
              <wp:effectExtent l="0" t="0" r="15240" b="28575"/>
              <wp:wrapNone/>
              <wp:docPr id="6" name="Gruppieren 6"/>
              <wp:cNvGraphicFramePr/>
              <a:graphic xmlns:a="http://schemas.openxmlformats.org/drawingml/2006/main">
                <a:graphicData uri="http://schemas.microsoft.com/office/word/2010/wordprocessingGroup">
                  <wpg:wgp>
                    <wpg:cNvGrpSpPr/>
                    <wpg:grpSpPr>
                      <a:xfrm>
                        <a:off x="0" y="0"/>
                        <a:ext cx="7604760" cy="4048125"/>
                        <a:chOff x="0" y="0"/>
                        <a:chExt cx="7604760" cy="4048125"/>
                      </a:xfrm>
                    </wpg:grpSpPr>
                    <wps:wsp>
                      <wps:cNvPr id="13" name="Rechteck 13"/>
                      <wps:cNvSpPr/>
                      <wps:spPr>
                        <a:xfrm>
                          <a:off x="0" y="0"/>
                          <a:ext cx="7604760" cy="4048125"/>
                        </a:xfrm>
                        <a:prstGeom prst="rect">
                          <a:avLst/>
                        </a:prstGeom>
                        <a:solidFill>
                          <a:schemeClr val="accent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eck 3"/>
                      <wps:cNvSpPr/>
                      <wps:spPr>
                        <a:xfrm>
                          <a:off x="2867025" y="2857500"/>
                          <a:ext cx="1828800" cy="1181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67163" id="Gruppieren 6" o:spid="_x0000_s1026" style="position:absolute;margin-left:-70.85pt;margin-top:-34.65pt;width:598.8pt;height:318.75pt;z-index:251661312" coordsize="76047,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">
              <v:rect id="Rechteck 13" o:spid="_x0000_s1027" style="position:absolute;width:76047;height:40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" fillcolor="#5b9bd5 [3208]" strokecolor="white [3212]" strokeweight="1pt"/>
              <v:rect id="Rechteck 3" o:spid="_x0000_s1028" style="position:absolute;left:28670;top:28575;width:18288;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2A7BE2" w:rsidP="001B709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2A7BE2" w:rsidP="001B70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15FF6"/>
    <w:multiLevelType w:val="hybridMultilevel"/>
    <w:tmpl w:val="1BDAD2FE"/>
    <w:lvl w:ilvl="0" w:tplc="0D2CD680">
      <w:start w:val="1"/>
      <w:numFmt w:val="bullet"/>
      <w:pStyle w:val="Listenabsatz"/>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57F"/>
    <w:rsid w:val="0003176D"/>
    <w:rsid w:val="000575A5"/>
    <w:rsid w:val="000768E1"/>
    <w:rsid w:val="000D5F73"/>
    <w:rsid w:val="0016741B"/>
    <w:rsid w:val="001B7095"/>
    <w:rsid w:val="001F2988"/>
    <w:rsid w:val="002025C5"/>
    <w:rsid w:val="002A7BE2"/>
    <w:rsid w:val="002C7B95"/>
    <w:rsid w:val="003219A3"/>
    <w:rsid w:val="003324C5"/>
    <w:rsid w:val="00375622"/>
    <w:rsid w:val="00385F9A"/>
    <w:rsid w:val="003F7FCD"/>
    <w:rsid w:val="0048357F"/>
    <w:rsid w:val="004A77C9"/>
    <w:rsid w:val="004A7CED"/>
    <w:rsid w:val="004C68CF"/>
    <w:rsid w:val="00522746"/>
    <w:rsid w:val="005A3BFC"/>
    <w:rsid w:val="005C29C1"/>
    <w:rsid w:val="006068E2"/>
    <w:rsid w:val="006545A5"/>
    <w:rsid w:val="00680559"/>
    <w:rsid w:val="006A56F2"/>
    <w:rsid w:val="006F1701"/>
    <w:rsid w:val="00732AF3"/>
    <w:rsid w:val="00743D5A"/>
    <w:rsid w:val="007603FD"/>
    <w:rsid w:val="00766206"/>
    <w:rsid w:val="007C2200"/>
    <w:rsid w:val="007E3F48"/>
    <w:rsid w:val="007E6159"/>
    <w:rsid w:val="007E616E"/>
    <w:rsid w:val="007F2517"/>
    <w:rsid w:val="00814BDE"/>
    <w:rsid w:val="00873C73"/>
    <w:rsid w:val="00886B15"/>
    <w:rsid w:val="008C410E"/>
    <w:rsid w:val="0099633A"/>
    <w:rsid w:val="009C16FB"/>
    <w:rsid w:val="00A87F02"/>
    <w:rsid w:val="00AB00F1"/>
    <w:rsid w:val="00B13992"/>
    <w:rsid w:val="00B451DB"/>
    <w:rsid w:val="00B70268"/>
    <w:rsid w:val="00B77EC6"/>
    <w:rsid w:val="00B94535"/>
    <w:rsid w:val="00BA0C4E"/>
    <w:rsid w:val="00BF06B0"/>
    <w:rsid w:val="00BF7022"/>
    <w:rsid w:val="00C11DB6"/>
    <w:rsid w:val="00C176F4"/>
    <w:rsid w:val="00C3106D"/>
    <w:rsid w:val="00C7341D"/>
    <w:rsid w:val="00CA59A8"/>
    <w:rsid w:val="00CB61AF"/>
    <w:rsid w:val="00CC472B"/>
    <w:rsid w:val="00CD4A8A"/>
    <w:rsid w:val="00D11AD7"/>
    <w:rsid w:val="00DA12F9"/>
    <w:rsid w:val="00DF0C96"/>
    <w:rsid w:val="00E02740"/>
    <w:rsid w:val="00E6182F"/>
    <w:rsid w:val="00E82EAD"/>
    <w:rsid w:val="00E91B37"/>
    <w:rsid w:val="00EE18B8"/>
    <w:rsid w:val="00F22E4D"/>
    <w:rsid w:val="00F27806"/>
    <w:rsid w:val="00F5034A"/>
    <w:rsid w:val="00FB2A12"/>
    <w:rsid w:val="00FC4E32"/>
  </w:rsids>
  <m:mathPr>
    <m:mathFont m:val="Cambria Math"/>
    <m:brkBin m:val="before"/>
    <m:brkBinSub m:val="--"/>
    <m:smallFrac m:val="0"/>
    <m:dispDef/>
    <m:lMargin m:val="0"/>
    <m:rMargin m:val="0"/>
    <m:defJc m:val="centerGroup"/>
    <m:wrapIndent m:val="1440"/>
    <m:intLim m:val="subSup"/>
    <m:naryLim m:val="undOvr"/>
  </m:mathPr>
  <w:themeFontLang w:val="de-CH"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FA65E"/>
  <w15:chartTrackingRefBased/>
  <w15:docId w15:val="{B6B0F4D9-BA5B-4422-A1D6-E86B67BA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de-CH"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22E4D"/>
    <w:pPr>
      <w:tabs>
        <w:tab w:val="right" w:pos="5520"/>
      </w:tabs>
      <w:spacing w:after="0" w:line="264" w:lineRule="auto"/>
    </w:pPr>
    <w:rPr>
      <w:rFonts w:ascii="Corbel" w:hAnsi="Corbel"/>
      <w:color w:val="000000" w:themeColor="text1"/>
      <w:sz w:val="20"/>
    </w:rPr>
  </w:style>
  <w:style w:type="paragraph" w:styleId="berschrift1">
    <w:name w:val="heading 1"/>
    <w:basedOn w:val="Standard"/>
    <w:next w:val="Standard"/>
    <w:link w:val="berschrift1Zchn"/>
    <w:uiPriority w:val="9"/>
    <w:qFormat/>
    <w:rsid w:val="00CA59A8"/>
    <w:pPr>
      <w:keepNext/>
      <w:keepLines/>
      <w:spacing w:before="240"/>
      <w:jc w:val="center"/>
      <w:outlineLvl w:val="0"/>
    </w:pPr>
    <w:rPr>
      <w:rFonts w:eastAsiaTheme="majorEastAsia" w:cstheme="majorBidi"/>
      <w:smallCaps/>
      <w:sz w:val="40"/>
      <w:szCs w:val="52"/>
    </w:rPr>
  </w:style>
  <w:style w:type="paragraph" w:styleId="berschrift2">
    <w:name w:val="heading 2"/>
    <w:basedOn w:val="Standard"/>
    <w:next w:val="Standard"/>
    <w:link w:val="berschrift2Zchn"/>
    <w:uiPriority w:val="9"/>
    <w:unhideWhenUsed/>
    <w:qFormat/>
    <w:rsid w:val="00E6182F"/>
    <w:pPr>
      <w:keepNext/>
      <w:keepLines/>
      <w:pBdr>
        <w:bottom w:val="single" w:sz="12" w:space="1" w:color="5B9BD5" w:themeColor="accent5"/>
      </w:pBdr>
      <w:tabs>
        <w:tab w:val="clear" w:pos="5520"/>
        <w:tab w:val="right" w:leader="hyphen" w:pos="5508"/>
      </w:tabs>
      <w:spacing w:before="40" w:line="240" w:lineRule="auto"/>
      <w:outlineLvl w:val="1"/>
    </w:pPr>
    <w:rPr>
      <w:rFonts w:eastAsiaTheme="majorEastAsia" w:cstheme="majorBidi"/>
      <w:b/>
      <w:smallCaps/>
      <w:color w:val="2E74B5" w:themeColor="accent5" w:themeShade="BF"/>
      <w:sz w:val="28"/>
      <w:szCs w:val="42"/>
    </w:rPr>
  </w:style>
  <w:style w:type="paragraph" w:styleId="berschrift3">
    <w:name w:val="heading 3"/>
    <w:basedOn w:val="Standard"/>
    <w:next w:val="Standard"/>
    <w:link w:val="berschrift3Zchn"/>
    <w:uiPriority w:val="9"/>
    <w:unhideWhenUsed/>
    <w:qFormat/>
    <w:rsid w:val="00CA59A8"/>
    <w:pPr>
      <w:keepNext/>
      <w:keepLines/>
      <w:outlineLvl w:val="2"/>
    </w:pPr>
    <w:rPr>
      <w:rFonts w:eastAsiaTheme="majorEastAsia" w:cstheme="majorBidi"/>
      <w:smallCaps/>
      <w:sz w:val="22"/>
      <w:szCs w:val="3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7BE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7BE2"/>
  </w:style>
  <w:style w:type="paragraph" w:styleId="Fuzeile">
    <w:name w:val="footer"/>
    <w:basedOn w:val="Standard"/>
    <w:link w:val="FuzeileZchn"/>
    <w:uiPriority w:val="99"/>
    <w:unhideWhenUsed/>
    <w:rsid w:val="002A7BE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7BE2"/>
  </w:style>
  <w:style w:type="table" w:styleId="Tabellenraster">
    <w:name w:val="Table Grid"/>
    <w:basedOn w:val="NormaleTabelle"/>
    <w:uiPriority w:val="39"/>
    <w:rsid w:val="002A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2A12"/>
    <w:rPr>
      <w:color w:val="808080"/>
    </w:rPr>
  </w:style>
  <w:style w:type="character" w:customStyle="1" w:styleId="berschrift2Zchn">
    <w:name w:val="Überschrift 2 Zchn"/>
    <w:basedOn w:val="Absatz-Standardschriftart"/>
    <w:link w:val="berschrift2"/>
    <w:uiPriority w:val="9"/>
    <w:rsid w:val="00E6182F"/>
    <w:rPr>
      <w:rFonts w:ascii="Corbel" w:eastAsiaTheme="majorEastAsia" w:hAnsi="Corbel" w:cstheme="majorBidi"/>
      <w:b/>
      <w:smallCaps/>
      <w:color w:val="2E74B5" w:themeColor="accent5" w:themeShade="BF"/>
      <w:sz w:val="28"/>
      <w:szCs w:val="42"/>
    </w:rPr>
  </w:style>
  <w:style w:type="character" w:customStyle="1" w:styleId="berschrift3Zchn">
    <w:name w:val="Überschrift 3 Zchn"/>
    <w:basedOn w:val="Absatz-Standardschriftart"/>
    <w:link w:val="berschrift3"/>
    <w:uiPriority w:val="9"/>
    <w:rsid w:val="00CA59A8"/>
    <w:rPr>
      <w:rFonts w:ascii="Corbel" w:eastAsiaTheme="majorEastAsia" w:hAnsi="Corbel" w:cstheme="majorBidi"/>
      <w:smallCaps/>
      <w:color w:val="000000" w:themeColor="text1"/>
      <w:szCs w:val="39"/>
    </w:rPr>
  </w:style>
  <w:style w:type="paragraph" w:styleId="Listenabsatz">
    <w:name w:val="List Paragraph"/>
    <w:basedOn w:val="Standard"/>
    <w:uiPriority w:val="34"/>
    <w:qFormat/>
    <w:rsid w:val="00F22E4D"/>
    <w:pPr>
      <w:numPr>
        <w:numId w:val="1"/>
      </w:numPr>
      <w:spacing w:line="240" w:lineRule="auto"/>
      <w:contextualSpacing/>
    </w:pPr>
  </w:style>
  <w:style w:type="paragraph" w:styleId="Titel">
    <w:name w:val="Title"/>
    <w:basedOn w:val="Standard"/>
    <w:next w:val="Standard"/>
    <w:link w:val="TitelZchn"/>
    <w:uiPriority w:val="10"/>
    <w:qFormat/>
    <w:rsid w:val="00CA59A8"/>
    <w:pPr>
      <w:spacing w:line="240" w:lineRule="auto"/>
      <w:contextualSpacing/>
      <w:jc w:val="center"/>
    </w:pPr>
    <w:rPr>
      <w:rFonts w:eastAsiaTheme="majorEastAsia" w:cstheme="majorBidi"/>
      <w:b/>
      <w:smallCaps/>
      <w:spacing w:val="-10"/>
      <w:kern w:val="28"/>
      <w:sz w:val="48"/>
      <w:szCs w:val="91"/>
    </w:rPr>
  </w:style>
  <w:style w:type="character" w:customStyle="1" w:styleId="TitelZchn">
    <w:name w:val="Titel Zchn"/>
    <w:basedOn w:val="Absatz-Standardschriftart"/>
    <w:link w:val="Titel"/>
    <w:uiPriority w:val="10"/>
    <w:rsid w:val="00CA59A8"/>
    <w:rPr>
      <w:rFonts w:ascii="Corbel" w:eastAsiaTheme="majorEastAsia" w:hAnsi="Corbel" w:cstheme="majorBidi"/>
      <w:b/>
      <w:smallCaps/>
      <w:color w:val="000000" w:themeColor="text1"/>
      <w:spacing w:val="-10"/>
      <w:kern w:val="28"/>
      <w:sz w:val="48"/>
      <w:szCs w:val="91"/>
    </w:rPr>
  </w:style>
  <w:style w:type="paragraph" w:styleId="KeinLeerraum">
    <w:name w:val="No Spacing"/>
    <w:uiPriority w:val="1"/>
    <w:rsid w:val="00EE18B8"/>
    <w:pPr>
      <w:spacing w:after="0" w:line="240" w:lineRule="auto"/>
    </w:pPr>
    <w:rPr>
      <w:rFonts w:ascii="Century Gothic" w:hAnsi="Century Gothic"/>
      <w:sz w:val="18"/>
    </w:rPr>
  </w:style>
  <w:style w:type="character" w:customStyle="1" w:styleId="berschrift1Zchn">
    <w:name w:val="Überschrift 1 Zchn"/>
    <w:basedOn w:val="Absatz-Standardschriftart"/>
    <w:link w:val="berschrift1"/>
    <w:uiPriority w:val="9"/>
    <w:rsid w:val="00CA59A8"/>
    <w:rPr>
      <w:rFonts w:ascii="Corbel" w:eastAsiaTheme="majorEastAsia" w:hAnsi="Corbel" w:cstheme="majorBidi"/>
      <w:smallCaps/>
      <w:color w:val="000000" w:themeColor="text1"/>
      <w:sz w:val="40"/>
      <w:szCs w:val="52"/>
    </w:rPr>
  </w:style>
  <w:style w:type="paragraph" w:customStyle="1" w:styleId="berschrift3rechtsbndig">
    <w:name w:val="Überschrift 3 rechtsbündig"/>
    <w:basedOn w:val="berschrift3"/>
    <w:qFormat/>
    <w:rsid w:val="00CA59A8"/>
    <w:pPr>
      <w:jc w:val="right"/>
    </w:pPr>
    <w:rPr>
      <w:smallCaps w:val="0"/>
    </w:rPr>
  </w:style>
  <w:style w:type="paragraph" w:customStyle="1" w:styleId="berschrift2ohne">
    <w:name w:val="Überschrift 2 ohne"/>
    <w:basedOn w:val="berschrift2"/>
    <w:rsid w:val="00CA59A8"/>
    <w:pPr>
      <w:pBdr>
        <w:bottom w:val="none" w:sz="0" w:space="0" w:color="auto"/>
      </w:pBd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81696\Desktop\Bewerbung_3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3398184BE274788B6D8973315945CF8"/>
        <w:category>
          <w:name w:val="Allgemein"/>
          <w:gallery w:val="placeholder"/>
        </w:category>
        <w:types>
          <w:type w:val="bbPlcHdr"/>
        </w:types>
        <w:behaviors>
          <w:behavior w:val="content"/>
        </w:behaviors>
        <w:guid w:val="{0C05DBBA-CE77-4CD0-B171-E545F5C0AFD1}"/>
      </w:docPartPr>
      <w:docPartBody>
        <w:p w:rsidR="00FC29D4" w:rsidRDefault="00150B16">
          <w:pPr>
            <w:pStyle w:val="43398184BE274788B6D8973315945CF8"/>
          </w:pPr>
          <w:r>
            <w:t>Vorname Name</w:t>
          </w:r>
        </w:p>
      </w:docPartBody>
    </w:docPart>
    <w:docPart>
      <w:docPartPr>
        <w:name w:val="18C261DA1DEC41F485170FAB154A89EC"/>
        <w:category>
          <w:name w:val="Allgemein"/>
          <w:gallery w:val="placeholder"/>
        </w:category>
        <w:types>
          <w:type w:val="bbPlcHdr"/>
        </w:types>
        <w:behaviors>
          <w:behavior w:val="content"/>
        </w:behaviors>
        <w:guid w:val="{BC255588-FA66-4C3F-AB0E-64A67AF50AE8}"/>
      </w:docPartPr>
      <w:docPartBody>
        <w:p w:rsidR="00FC29D4" w:rsidRDefault="00150B16">
          <w:pPr>
            <w:pStyle w:val="18C261DA1DEC41F485170FAB154A89EC"/>
          </w:pPr>
          <w:r>
            <w:t>Funktion (z. B. kaufmännischer Mitarbeiter)</w:t>
          </w:r>
        </w:p>
      </w:docPartBody>
    </w:docPart>
    <w:docPart>
      <w:docPartPr>
        <w:name w:val="A42610C4DD1E4B349F114AE8757D82CD"/>
        <w:category>
          <w:name w:val="Allgemein"/>
          <w:gallery w:val="placeholder"/>
        </w:category>
        <w:types>
          <w:type w:val="bbPlcHdr"/>
        </w:types>
        <w:behaviors>
          <w:behavior w:val="content"/>
        </w:behaviors>
        <w:guid w:val="{98DB97E5-F4AD-4D59-88B3-176893C788C2}"/>
      </w:docPartPr>
      <w:docPartBody>
        <w:p w:rsidR="00FC29D4" w:rsidRDefault="00150B16">
          <w:pPr>
            <w:pStyle w:val="A42610C4DD1E4B349F114AE8757D82CD"/>
          </w:pPr>
          <w:r>
            <w:t>Vorname und Name</w:t>
          </w:r>
        </w:p>
      </w:docPartBody>
    </w:docPart>
    <w:docPart>
      <w:docPartPr>
        <w:name w:val="E30E587B8EF546AB84EB35F0291DDD2D"/>
        <w:category>
          <w:name w:val="Allgemein"/>
          <w:gallery w:val="placeholder"/>
        </w:category>
        <w:types>
          <w:type w:val="bbPlcHdr"/>
        </w:types>
        <w:behaviors>
          <w:behavior w:val="content"/>
        </w:behaviors>
        <w:guid w:val="{A73371A4-EED0-4E95-B899-543BE61AF42B}"/>
      </w:docPartPr>
      <w:docPartBody>
        <w:p w:rsidR="00FC29D4" w:rsidRDefault="00150B16">
          <w:pPr>
            <w:pStyle w:val="E30E587B8EF546AB84EB35F0291DDD2D"/>
          </w:pPr>
          <w:r>
            <w:t>Strasse Nr.</w:t>
          </w:r>
        </w:p>
      </w:docPartBody>
    </w:docPart>
    <w:docPart>
      <w:docPartPr>
        <w:name w:val="83237BA107524C91AEAFA7B9DFB17847"/>
        <w:category>
          <w:name w:val="Allgemein"/>
          <w:gallery w:val="placeholder"/>
        </w:category>
        <w:types>
          <w:type w:val="bbPlcHdr"/>
        </w:types>
        <w:behaviors>
          <w:behavior w:val="content"/>
        </w:behaviors>
        <w:guid w:val="{FCEBD324-C184-4945-BDE1-303FC4C8844A}"/>
      </w:docPartPr>
      <w:docPartBody>
        <w:p w:rsidR="00FC29D4" w:rsidRDefault="00150B16">
          <w:pPr>
            <w:pStyle w:val="83237BA107524C91AEAFA7B9DFB17847"/>
          </w:pPr>
          <w:r>
            <w:t>PLZ Ort</w:t>
          </w:r>
        </w:p>
      </w:docPartBody>
    </w:docPart>
    <w:docPart>
      <w:docPartPr>
        <w:name w:val="713A79E925EE40BBA5746D8A1BE94ED5"/>
        <w:category>
          <w:name w:val="Allgemein"/>
          <w:gallery w:val="placeholder"/>
        </w:category>
        <w:types>
          <w:type w:val="bbPlcHdr"/>
        </w:types>
        <w:behaviors>
          <w:behavior w:val="content"/>
        </w:behaviors>
        <w:guid w:val="{592D40A5-287E-4F1A-AE6F-77A1862A6320}"/>
      </w:docPartPr>
      <w:docPartBody>
        <w:p w:rsidR="00FC29D4" w:rsidRDefault="00150B16">
          <w:pPr>
            <w:pStyle w:val="713A79E925EE40BBA5746D8A1BE94ED5"/>
          </w:pPr>
          <w:r>
            <w:t>name@webadresse.ch</w:t>
          </w:r>
        </w:p>
      </w:docPartBody>
    </w:docPart>
    <w:docPart>
      <w:docPartPr>
        <w:name w:val="D3576225F3454053B861682961C0CDFD"/>
        <w:category>
          <w:name w:val="Allgemein"/>
          <w:gallery w:val="placeholder"/>
        </w:category>
        <w:types>
          <w:type w:val="bbPlcHdr"/>
        </w:types>
        <w:behaviors>
          <w:behavior w:val="content"/>
        </w:behaviors>
        <w:guid w:val="{324904CD-C78A-4F87-98D4-43FE3E49D9B3}"/>
      </w:docPartPr>
      <w:docPartBody>
        <w:p w:rsidR="00FC29D4" w:rsidRDefault="00150B16">
          <w:pPr>
            <w:pStyle w:val="D3576225F3454053B861682961C0CDFD"/>
          </w:pPr>
          <w:r>
            <w:t>+41 00 000 00 00</w:t>
          </w:r>
        </w:p>
      </w:docPartBody>
    </w:docPart>
    <w:docPart>
      <w:docPartPr>
        <w:name w:val="4BBA1932738D48A3A4F004C7F5928F5D"/>
        <w:category>
          <w:name w:val="Allgemein"/>
          <w:gallery w:val="placeholder"/>
        </w:category>
        <w:types>
          <w:type w:val="bbPlcHdr"/>
        </w:types>
        <w:behaviors>
          <w:behavior w:val="content"/>
        </w:behaviors>
        <w:guid w:val="{EB7ECA93-2506-4BD6-870F-832F626BED48}"/>
      </w:docPartPr>
      <w:docPartBody>
        <w:p w:rsidR="00FC29D4" w:rsidRDefault="00150B16">
          <w:pPr>
            <w:pStyle w:val="4BBA1932738D48A3A4F004C7F5928F5D"/>
          </w:pPr>
          <w:r>
            <w:t>00. Monat 0000</w:t>
          </w:r>
        </w:p>
      </w:docPartBody>
    </w:docPart>
    <w:docPart>
      <w:docPartPr>
        <w:name w:val="AD22962CBFEC4F0AB1BC6A4F31FC88F5"/>
        <w:category>
          <w:name w:val="Allgemein"/>
          <w:gallery w:val="placeholder"/>
        </w:category>
        <w:types>
          <w:type w:val="bbPlcHdr"/>
        </w:types>
        <w:behaviors>
          <w:behavior w:val="content"/>
        </w:behaviors>
        <w:guid w:val="{E5DC67FB-B4F6-42F0-B5B7-E87F7FDF2CC9}"/>
      </w:docPartPr>
      <w:docPartBody>
        <w:p w:rsidR="00FC29D4" w:rsidRDefault="00150B16">
          <w:pPr>
            <w:pStyle w:val="AD22962CBFEC4F0AB1BC6A4F31FC88F5"/>
          </w:pPr>
          <w:r>
            <w:t>Heimatort bzw. Staatsangehörigkeit.</w:t>
          </w:r>
        </w:p>
      </w:docPartBody>
    </w:docPart>
    <w:docPart>
      <w:docPartPr>
        <w:name w:val="D44C5585CD784A77B3F0410A9C956604"/>
        <w:category>
          <w:name w:val="Allgemein"/>
          <w:gallery w:val="placeholder"/>
        </w:category>
        <w:types>
          <w:type w:val="bbPlcHdr"/>
        </w:types>
        <w:behaviors>
          <w:behavior w:val="content"/>
        </w:behaviors>
        <w:guid w:val="{C6F0C350-E42A-4A53-81A9-E76315FA4166}"/>
      </w:docPartPr>
      <w:docPartBody>
        <w:p w:rsidR="00FC29D4" w:rsidRDefault="00150B16">
          <w:pPr>
            <w:pStyle w:val="D44C5585CD784A77B3F0410A9C956604"/>
          </w:pPr>
          <w:r>
            <w:t>z. B. verheiratet, alleinstehend, ledig</w:t>
          </w:r>
        </w:p>
      </w:docPartBody>
    </w:docPart>
    <w:docPart>
      <w:docPartPr>
        <w:name w:val="9579392292C64993A3C61D2B7752542F"/>
        <w:category>
          <w:name w:val="Allgemein"/>
          <w:gallery w:val="placeholder"/>
        </w:category>
        <w:types>
          <w:type w:val="bbPlcHdr"/>
        </w:types>
        <w:behaviors>
          <w:behavior w:val="content"/>
        </w:behaviors>
        <w:guid w:val="{20C7DF9C-2941-46FC-BB07-B7E1E0894273}"/>
      </w:docPartPr>
      <w:docPartBody>
        <w:p w:rsidR="00FC29D4" w:rsidRDefault="00150B16">
          <w:pPr>
            <w:pStyle w:val="9579392292C64993A3C61D2B7752542F"/>
          </w:pPr>
          <w:r>
            <w:t>00 Kinder im Alter von X, Y und Z Jahren</w:t>
          </w:r>
        </w:p>
      </w:docPartBody>
    </w:docPart>
    <w:docPart>
      <w:docPartPr>
        <w:name w:val="4E0D54DCF3F54F37945AFB4ACABB0805"/>
        <w:category>
          <w:name w:val="Allgemein"/>
          <w:gallery w:val="placeholder"/>
        </w:category>
        <w:types>
          <w:type w:val="bbPlcHdr"/>
        </w:types>
        <w:behaviors>
          <w:behavior w:val="content"/>
        </w:behaviors>
        <w:guid w:val="{C2457196-4A5C-4C3D-8F82-F63998C8C8DB}"/>
      </w:docPartPr>
      <w:docPartBody>
        <w:p w:rsidR="00FC29D4" w:rsidRDefault="00150B16">
          <w:pPr>
            <w:pStyle w:val="4E0D54DCF3F54F37945AFB4ACABB0805"/>
          </w:pPr>
          <w:r>
            <w:t>MM/JJJJ</w:t>
          </w:r>
          <w:r w:rsidRPr="00C7341D">
            <w:t xml:space="preserve"> bis </w:t>
          </w:r>
          <w:r>
            <w:t>MM/JJJJ</w:t>
          </w:r>
        </w:p>
      </w:docPartBody>
    </w:docPart>
    <w:docPart>
      <w:docPartPr>
        <w:name w:val="95FB9FA660094848873081E2A751A733"/>
        <w:category>
          <w:name w:val="Allgemein"/>
          <w:gallery w:val="placeholder"/>
        </w:category>
        <w:types>
          <w:type w:val="bbPlcHdr"/>
        </w:types>
        <w:behaviors>
          <w:behavior w:val="content"/>
        </w:behaviors>
        <w:guid w:val="{72A28402-EA80-4EC6-AD20-D61724A2246A}"/>
      </w:docPartPr>
      <w:docPartBody>
        <w:p w:rsidR="00FC29D4" w:rsidRDefault="00150B16">
          <w:pPr>
            <w:pStyle w:val="95FB9FA660094848873081E2A751A733"/>
          </w:pPr>
          <w:r>
            <w:t>Funktion (z. B. Sachbearbeiter Rechnungswesen)</w:t>
          </w:r>
        </w:p>
      </w:docPartBody>
    </w:docPart>
    <w:docPart>
      <w:docPartPr>
        <w:name w:val="EDA5C1548918448F9496A8E1FDFEB7E5"/>
        <w:category>
          <w:name w:val="Allgemein"/>
          <w:gallery w:val="placeholder"/>
        </w:category>
        <w:types>
          <w:type w:val="bbPlcHdr"/>
        </w:types>
        <w:behaviors>
          <w:behavior w:val="content"/>
        </w:behaviors>
        <w:guid w:val="{85FD7C57-089E-472B-87B8-AB9F23BDC4BB}"/>
      </w:docPartPr>
      <w:docPartBody>
        <w:p w:rsidR="00FC29D4" w:rsidRDefault="00150B16">
          <w:pPr>
            <w:pStyle w:val="EDA5C1548918448F9496A8E1FDFEB7E5"/>
          </w:pPr>
          <w:r>
            <w:t>Firma 1, Ort (z. B. Musterfirma AG, Zürich)</w:t>
          </w:r>
        </w:p>
      </w:docPartBody>
    </w:docPart>
    <w:docPart>
      <w:docPartPr>
        <w:name w:val="E486588D135244A9BBF4CC81090AB669"/>
        <w:category>
          <w:name w:val="Allgemein"/>
          <w:gallery w:val="placeholder"/>
        </w:category>
        <w:types>
          <w:type w:val="bbPlcHdr"/>
        </w:types>
        <w:behaviors>
          <w:behavior w:val="content"/>
        </w:behaviors>
        <w:guid w:val="{99594438-6B1A-468F-8E96-C6B7F76846C0}"/>
      </w:docPartPr>
      <w:docPartBody>
        <w:p w:rsidR="00FC29D4" w:rsidRDefault="00150B16">
          <w:pPr>
            <w:pStyle w:val="E486588D135244A9BBF4CC81090AB669"/>
          </w:pPr>
          <w:r>
            <w:t>Tätigkeit 1 (Stichworte oder kurz beschreiben)</w:t>
          </w:r>
        </w:p>
      </w:docPartBody>
    </w:docPart>
    <w:docPart>
      <w:docPartPr>
        <w:name w:val="212008062DA1405DBF1B7F8BB2186FB4"/>
        <w:category>
          <w:name w:val="Allgemein"/>
          <w:gallery w:val="placeholder"/>
        </w:category>
        <w:types>
          <w:type w:val="bbPlcHdr"/>
        </w:types>
        <w:behaviors>
          <w:behavior w:val="content"/>
        </w:behaviors>
        <w:guid w:val="{F0AF4EC6-CFC3-45A4-9E4F-0660212F25EC}"/>
      </w:docPartPr>
      <w:docPartBody>
        <w:p w:rsidR="00FC29D4" w:rsidRDefault="00150B16">
          <w:pPr>
            <w:pStyle w:val="212008062DA1405DBF1B7F8BB2186FB4"/>
          </w:pPr>
          <w:r>
            <w:t>Tätigkeit 2 …</w:t>
          </w:r>
        </w:p>
      </w:docPartBody>
    </w:docPart>
    <w:docPart>
      <w:docPartPr>
        <w:name w:val="2489A87FAE8D496F90A5CD4A927C77B5"/>
        <w:category>
          <w:name w:val="Allgemein"/>
          <w:gallery w:val="placeholder"/>
        </w:category>
        <w:types>
          <w:type w:val="bbPlcHdr"/>
        </w:types>
        <w:behaviors>
          <w:behavior w:val="content"/>
        </w:behaviors>
        <w:guid w:val="{9C81F1BD-5EC3-418F-BB0F-5D49B29FE67A}"/>
      </w:docPartPr>
      <w:docPartBody>
        <w:p w:rsidR="00FC29D4" w:rsidRDefault="00150B16">
          <w:pPr>
            <w:pStyle w:val="2489A87FAE8D496F90A5CD4A927C77B5"/>
          </w:pPr>
          <w:r>
            <w:t>Tätigkeit 3 …</w:t>
          </w:r>
        </w:p>
      </w:docPartBody>
    </w:docPart>
    <w:docPart>
      <w:docPartPr>
        <w:name w:val="CFFC4064484B4AD688BBB955E35F9B59"/>
        <w:category>
          <w:name w:val="Allgemein"/>
          <w:gallery w:val="placeholder"/>
        </w:category>
        <w:types>
          <w:type w:val="bbPlcHdr"/>
        </w:types>
        <w:behaviors>
          <w:behavior w:val="content"/>
        </w:behaviors>
        <w:guid w:val="{B9C0A427-0DD3-4D63-83D6-8CC213C23413}"/>
      </w:docPartPr>
      <w:docPartBody>
        <w:p w:rsidR="00FC29D4" w:rsidRDefault="00150B16">
          <w:pPr>
            <w:pStyle w:val="CFFC4064484B4AD688BBB955E35F9B59"/>
          </w:pPr>
          <w:r>
            <w:t>MM/JJJJ</w:t>
          </w:r>
          <w:r w:rsidRPr="00C7341D">
            <w:t xml:space="preserve"> bis </w:t>
          </w:r>
          <w:r>
            <w:t>MM/JJJJ</w:t>
          </w:r>
        </w:p>
      </w:docPartBody>
    </w:docPart>
    <w:docPart>
      <w:docPartPr>
        <w:name w:val="B84375E8D05343638F07D620BA8D8F97"/>
        <w:category>
          <w:name w:val="Allgemein"/>
          <w:gallery w:val="placeholder"/>
        </w:category>
        <w:types>
          <w:type w:val="bbPlcHdr"/>
        </w:types>
        <w:behaviors>
          <w:behavior w:val="content"/>
        </w:behaviors>
        <w:guid w:val="{996F9DB3-CD70-4125-B0EA-C9E06ED70E4A}"/>
      </w:docPartPr>
      <w:docPartBody>
        <w:p w:rsidR="00FC29D4" w:rsidRDefault="00150B16">
          <w:pPr>
            <w:pStyle w:val="B84375E8D05343638F07D620BA8D8F97"/>
          </w:pPr>
          <w:r>
            <w:t>Funktion (z. B. Sachbearbeiter Rechnungswesen)</w:t>
          </w:r>
        </w:p>
      </w:docPartBody>
    </w:docPart>
    <w:docPart>
      <w:docPartPr>
        <w:name w:val="C6B928B1046E4FAE9C8C6DC805BE8205"/>
        <w:category>
          <w:name w:val="Allgemein"/>
          <w:gallery w:val="placeholder"/>
        </w:category>
        <w:types>
          <w:type w:val="bbPlcHdr"/>
        </w:types>
        <w:behaviors>
          <w:behavior w:val="content"/>
        </w:behaviors>
        <w:guid w:val="{E9FFF334-0467-4651-8A22-3CEFFBE536D8}"/>
      </w:docPartPr>
      <w:docPartBody>
        <w:p w:rsidR="00FC29D4" w:rsidRDefault="00150B16">
          <w:pPr>
            <w:pStyle w:val="C6B928B1046E4FAE9C8C6DC805BE8205"/>
          </w:pPr>
          <w:r>
            <w:t>Firma 2, Ort (z. B. Musterfirma AG, Zürich)</w:t>
          </w:r>
        </w:p>
      </w:docPartBody>
    </w:docPart>
    <w:docPart>
      <w:docPartPr>
        <w:name w:val="449984B2DF4F43C6A44C71C31CD616CA"/>
        <w:category>
          <w:name w:val="Allgemein"/>
          <w:gallery w:val="placeholder"/>
        </w:category>
        <w:types>
          <w:type w:val="bbPlcHdr"/>
        </w:types>
        <w:behaviors>
          <w:behavior w:val="content"/>
        </w:behaviors>
        <w:guid w:val="{6B8A4CA9-D1F0-444E-B5F2-AECDC0299DF2}"/>
      </w:docPartPr>
      <w:docPartBody>
        <w:p w:rsidR="00FC29D4" w:rsidRDefault="00150B16">
          <w:pPr>
            <w:pStyle w:val="449984B2DF4F43C6A44C71C31CD616CA"/>
          </w:pPr>
          <w:r>
            <w:t>Tätigkeit 1 (Stichworte oder kurz beschreiben)</w:t>
          </w:r>
        </w:p>
      </w:docPartBody>
    </w:docPart>
    <w:docPart>
      <w:docPartPr>
        <w:name w:val="52FF4131E5F7427C9C94DB8F7040687A"/>
        <w:category>
          <w:name w:val="Allgemein"/>
          <w:gallery w:val="placeholder"/>
        </w:category>
        <w:types>
          <w:type w:val="bbPlcHdr"/>
        </w:types>
        <w:behaviors>
          <w:behavior w:val="content"/>
        </w:behaviors>
        <w:guid w:val="{80F445DF-C751-4F90-BF2C-8AB1FFC25B1B}"/>
      </w:docPartPr>
      <w:docPartBody>
        <w:p w:rsidR="00FC29D4" w:rsidRDefault="00150B16">
          <w:pPr>
            <w:pStyle w:val="52FF4131E5F7427C9C94DB8F7040687A"/>
          </w:pPr>
          <w:r>
            <w:t>Tätigkeit 2 …</w:t>
          </w:r>
        </w:p>
      </w:docPartBody>
    </w:docPart>
    <w:docPart>
      <w:docPartPr>
        <w:name w:val="5407BCC79B36488DA6A8D6A6C42A6A63"/>
        <w:category>
          <w:name w:val="Allgemein"/>
          <w:gallery w:val="placeholder"/>
        </w:category>
        <w:types>
          <w:type w:val="bbPlcHdr"/>
        </w:types>
        <w:behaviors>
          <w:behavior w:val="content"/>
        </w:behaviors>
        <w:guid w:val="{24E55487-00AA-41D9-BED1-83BDB1F68EF1}"/>
      </w:docPartPr>
      <w:docPartBody>
        <w:p w:rsidR="00FC29D4" w:rsidRDefault="00150B16">
          <w:pPr>
            <w:pStyle w:val="5407BCC79B36488DA6A8D6A6C42A6A63"/>
          </w:pPr>
          <w:r>
            <w:t>Tätigkeit 3 …</w:t>
          </w:r>
        </w:p>
      </w:docPartBody>
    </w:docPart>
    <w:docPart>
      <w:docPartPr>
        <w:name w:val="7C2BC06E9875491487D86877DD5FE7EC"/>
        <w:category>
          <w:name w:val="Allgemein"/>
          <w:gallery w:val="placeholder"/>
        </w:category>
        <w:types>
          <w:type w:val="bbPlcHdr"/>
        </w:types>
        <w:behaviors>
          <w:behavior w:val="content"/>
        </w:behaviors>
        <w:guid w:val="{E8159A8B-1E6F-4C36-AB00-EF3C65054ED3}"/>
      </w:docPartPr>
      <w:docPartBody>
        <w:p w:rsidR="00FC29D4" w:rsidRDefault="00150B16">
          <w:pPr>
            <w:pStyle w:val="7C2BC06E9875491487D86877DD5FE7EC"/>
          </w:pPr>
          <w:r>
            <w:t>MM/JJJJ</w:t>
          </w:r>
          <w:r w:rsidRPr="00C7341D">
            <w:t xml:space="preserve"> bis </w:t>
          </w:r>
          <w:r>
            <w:t>MM/JJJJ</w:t>
          </w:r>
        </w:p>
      </w:docPartBody>
    </w:docPart>
    <w:docPart>
      <w:docPartPr>
        <w:name w:val="1726741890EE4CA5B135DF1D1FF6D3F9"/>
        <w:category>
          <w:name w:val="Allgemein"/>
          <w:gallery w:val="placeholder"/>
        </w:category>
        <w:types>
          <w:type w:val="bbPlcHdr"/>
        </w:types>
        <w:behaviors>
          <w:behavior w:val="content"/>
        </w:behaviors>
        <w:guid w:val="{9339D770-D600-4589-9EEF-3C5171CC4339}"/>
      </w:docPartPr>
      <w:docPartBody>
        <w:p w:rsidR="00FC29D4" w:rsidRDefault="00150B16">
          <w:pPr>
            <w:pStyle w:val="1726741890EE4CA5B135DF1D1FF6D3F9"/>
          </w:pPr>
          <w:r>
            <w:t>Funktion (z. B. Sachbearbeiter Rechnungswesen)</w:t>
          </w:r>
        </w:p>
      </w:docPartBody>
    </w:docPart>
    <w:docPart>
      <w:docPartPr>
        <w:name w:val="DEA779825EAA4573912F29221E34B6BE"/>
        <w:category>
          <w:name w:val="Allgemein"/>
          <w:gallery w:val="placeholder"/>
        </w:category>
        <w:types>
          <w:type w:val="bbPlcHdr"/>
        </w:types>
        <w:behaviors>
          <w:behavior w:val="content"/>
        </w:behaviors>
        <w:guid w:val="{0A880B4C-4861-4BBF-93C1-FA2E0402F1D8}"/>
      </w:docPartPr>
      <w:docPartBody>
        <w:p w:rsidR="00FC29D4" w:rsidRDefault="00150B16">
          <w:pPr>
            <w:pStyle w:val="DEA779825EAA4573912F29221E34B6BE"/>
          </w:pPr>
          <w:r>
            <w:t>Firma 3, Ort (z. B. Musterfirma AG, Zürich)</w:t>
          </w:r>
        </w:p>
      </w:docPartBody>
    </w:docPart>
    <w:docPart>
      <w:docPartPr>
        <w:name w:val="673E017A874A42D393C249BB1A87E6C7"/>
        <w:category>
          <w:name w:val="Allgemein"/>
          <w:gallery w:val="placeholder"/>
        </w:category>
        <w:types>
          <w:type w:val="bbPlcHdr"/>
        </w:types>
        <w:behaviors>
          <w:behavior w:val="content"/>
        </w:behaviors>
        <w:guid w:val="{FD5A99DD-5FB5-4E52-81D0-098A89E758CA}"/>
      </w:docPartPr>
      <w:docPartBody>
        <w:p w:rsidR="00FC29D4" w:rsidRDefault="00150B16">
          <w:pPr>
            <w:pStyle w:val="673E017A874A42D393C249BB1A87E6C7"/>
          </w:pPr>
          <w:r>
            <w:t>Tätigkeit 1 (Stichworte oder kurz beschreiben)</w:t>
          </w:r>
        </w:p>
      </w:docPartBody>
    </w:docPart>
    <w:docPart>
      <w:docPartPr>
        <w:name w:val="1820C66801424EA9878746024559B7D8"/>
        <w:category>
          <w:name w:val="Allgemein"/>
          <w:gallery w:val="placeholder"/>
        </w:category>
        <w:types>
          <w:type w:val="bbPlcHdr"/>
        </w:types>
        <w:behaviors>
          <w:behavior w:val="content"/>
        </w:behaviors>
        <w:guid w:val="{460710BB-4DA9-4C26-AB34-74D375629F34}"/>
      </w:docPartPr>
      <w:docPartBody>
        <w:p w:rsidR="00FC29D4" w:rsidRDefault="00150B16">
          <w:pPr>
            <w:pStyle w:val="1820C66801424EA9878746024559B7D8"/>
          </w:pPr>
          <w:r>
            <w:t>Tätigkeit 2 …</w:t>
          </w:r>
        </w:p>
      </w:docPartBody>
    </w:docPart>
    <w:docPart>
      <w:docPartPr>
        <w:name w:val="82FCE6B517404F2786EF1A41B0A872F4"/>
        <w:category>
          <w:name w:val="Allgemein"/>
          <w:gallery w:val="placeholder"/>
        </w:category>
        <w:types>
          <w:type w:val="bbPlcHdr"/>
        </w:types>
        <w:behaviors>
          <w:behavior w:val="content"/>
        </w:behaviors>
        <w:guid w:val="{6A570DBC-CEB3-428F-B68B-27FA482C5894}"/>
      </w:docPartPr>
      <w:docPartBody>
        <w:p w:rsidR="00FC29D4" w:rsidRDefault="00150B16">
          <w:pPr>
            <w:pStyle w:val="82FCE6B517404F2786EF1A41B0A872F4"/>
          </w:pPr>
          <w:r>
            <w:t>Tätigkeit 3 …</w:t>
          </w:r>
        </w:p>
      </w:docPartBody>
    </w:docPart>
    <w:docPart>
      <w:docPartPr>
        <w:name w:val="E8BB414A4EB5404B86ED788412F5182C"/>
        <w:category>
          <w:name w:val="Allgemein"/>
          <w:gallery w:val="placeholder"/>
        </w:category>
        <w:types>
          <w:type w:val="bbPlcHdr"/>
        </w:types>
        <w:behaviors>
          <w:behavior w:val="content"/>
        </w:behaviors>
        <w:guid w:val="{6383588B-613D-42FC-A7A5-632289BAAA6D}"/>
      </w:docPartPr>
      <w:docPartBody>
        <w:p w:rsidR="00FC29D4" w:rsidRDefault="00150B16">
          <w:pPr>
            <w:pStyle w:val="E8BB414A4EB5404B86ED788412F5182C"/>
          </w:pPr>
          <w:r>
            <w:t>JJJJ</w:t>
          </w:r>
          <w:r w:rsidRPr="00C7341D">
            <w:t xml:space="preserve"> bis </w:t>
          </w:r>
          <w:r>
            <w:t>JJJJ</w:t>
          </w:r>
        </w:p>
      </w:docPartBody>
    </w:docPart>
    <w:docPart>
      <w:docPartPr>
        <w:name w:val="155CAFD149BE4418A653E263AE5BEEEA"/>
        <w:category>
          <w:name w:val="Allgemein"/>
          <w:gallery w:val="placeholder"/>
        </w:category>
        <w:types>
          <w:type w:val="bbPlcHdr"/>
        </w:types>
        <w:behaviors>
          <w:behavior w:val="content"/>
        </w:behaviors>
        <w:guid w:val="{E6BB0EE1-FE62-4276-A6B1-45748FC81C30}"/>
      </w:docPartPr>
      <w:docPartBody>
        <w:p w:rsidR="00FC29D4" w:rsidRDefault="00150B16">
          <w:pPr>
            <w:pStyle w:val="155CAFD149BE4418A653E263AE5BEEEA"/>
          </w:pPr>
          <w:r>
            <w:t xml:space="preserve">Abschluss 3 (z. B. eidg. dipl. XYZ, Master of Arts </w:t>
          </w:r>
        </w:p>
      </w:docPartBody>
    </w:docPart>
    <w:docPart>
      <w:docPartPr>
        <w:name w:val="D4F22E6904B9437D9DEFB589A3E86F23"/>
        <w:category>
          <w:name w:val="Allgemein"/>
          <w:gallery w:val="placeholder"/>
        </w:category>
        <w:types>
          <w:type w:val="bbPlcHdr"/>
        </w:types>
        <w:behaviors>
          <w:behavior w:val="content"/>
        </w:behaviors>
        <w:guid w:val="{1FE4307C-3E75-4D83-9867-E2675A938326}"/>
      </w:docPartPr>
      <w:docPartBody>
        <w:p w:rsidR="00FC29D4" w:rsidRDefault="00150B16">
          <w:pPr>
            <w:pStyle w:val="D4F22E6904B9437D9DEFB589A3E86F23"/>
          </w:pPr>
          <w:r>
            <w:t>Schule/Fach(hoch)schule/Universität, ORT</w:t>
          </w:r>
        </w:p>
      </w:docPartBody>
    </w:docPart>
    <w:docPart>
      <w:docPartPr>
        <w:name w:val="62D046DC3CF845F7949B8A57C3678DD2"/>
        <w:category>
          <w:name w:val="Allgemein"/>
          <w:gallery w:val="placeholder"/>
        </w:category>
        <w:types>
          <w:type w:val="bbPlcHdr"/>
        </w:types>
        <w:behaviors>
          <w:behavior w:val="content"/>
        </w:behaviors>
        <w:guid w:val="{F6971DDA-A1C7-4F0F-8AFC-2CA7B3861F7C}"/>
      </w:docPartPr>
      <w:docPartBody>
        <w:p w:rsidR="00FC29D4" w:rsidRDefault="00150B16">
          <w:pPr>
            <w:pStyle w:val="62D046DC3CF845F7949B8A57C3678DD2"/>
          </w:pPr>
          <w:r>
            <w:t>JJJJ</w:t>
          </w:r>
          <w:r w:rsidRPr="00C7341D">
            <w:t xml:space="preserve"> bis </w:t>
          </w:r>
          <w:r>
            <w:t>JJJJ</w:t>
          </w:r>
        </w:p>
      </w:docPartBody>
    </w:docPart>
    <w:docPart>
      <w:docPartPr>
        <w:name w:val="74F22287958747B297E6DE6BC6B9C4C8"/>
        <w:category>
          <w:name w:val="Allgemein"/>
          <w:gallery w:val="placeholder"/>
        </w:category>
        <w:types>
          <w:type w:val="bbPlcHdr"/>
        </w:types>
        <w:behaviors>
          <w:behavior w:val="content"/>
        </w:behaviors>
        <w:guid w:val="{13522383-B276-49C8-8728-D1CF9840D7A7}"/>
      </w:docPartPr>
      <w:docPartBody>
        <w:p w:rsidR="00FC29D4" w:rsidRDefault="00150B16">
          <w:pPr>
            <w:pStyle w:val="74F22287958747B297E6DE6BC6B9C4C8"/>
          </w:pPr>
          <w:r>
            <w:t xml:space="preserve">Abschluss 2 (z. B. Abschluss EFZ oder EBA) </w:t>
          </w:r>
        </w:p>
      </w:docPartBody>
    </w:docPart>
    <w:docPart>
      <w:docPartPr>
        <w:name w:val="B8FC9326404A4076A84B6F382E635423"/>
        <w:category>
          <w:name w:val="Allgemein"/>
          <w:gallery w:val="placeholder"/>
        </w:category>
        <w:types>
          <w:type w:val="bbPlcHdr"/>
        </w:types>
        <w:behaviors>
          <w:behavior w:val="content"/>
        </w:behaviors>
        <w:guid w:val="{26B3359C-5E32-48EA-9A6B-74E67153AEDE}"/>
      </w:docPartPr>
      <w:docPartBody>
        <w:p w:rsidR="00FC29D4" w:rsidRDefault="00150B16">
          <w:pPr>
            <w:pStyle w:val="B8FC9326404A4076A84B6F382E635423"/>
          </w:pPr>
          <w:r>
            <w:t>(Fachhoch-)Schule/Lehrbetrieb, ORT</w:t>
          </w:r>
        </w:p>
      </w:docPartBody>
    </w:docPart>
    <w:docPart>
      <w:docPartPr>
        <w:name w:val="BAB602A9740B46AE98647202967F5E37"/>
        <w:category>
          <w:name w:val="Allgemein"/>
          <w:gallery w:val="placeholder"/>
        </w:category>
        <w:types>
          <w:type w:val="bbPlcHdr"/>
        </w:types>
        <w:behaviors>
          <w:behavior w:val="content"/>
        </w:behaviors>
        <w:guid w:val="{5B392CC6-3146-4EE3-B642-FB2ED8ABCCD7}"/>
      </w:docPartPr>
      <w:docPartBody>
        <w:p w:rsidR="00FC29D4" w:rsidRDefault="00150B16">
          <w:pPr>
            <w:pStyle w:val="BAB602A9740B46AE98647202967F5E37"/>
          </w:pPr>
          <w:r>
            <w:t>JJJJ</w:t>
          </w:r>
          <w:r w:rsidRPr="00C7341D">
            <w:t xml:space="preserve"> bis </w:t>
          </w:r>
          <w:r>
            <w:t>JJJJ</w:t>
          </w:r>
        </w:p>
      </w:docPartBody>
    </w:docPart>
    <w:docPart>
      <w:docPartPr>
        <w:name w:val="B9C636AD267D47D6A966B0CC8971EFC4"/>
        <w:category>
          <w:name w:val="Allgemein"/>
          <w:gallery w:val="placeholder"/>
        </w:category>
        <w:types>
          <w:type w:val="bbPlcHdr"/>
        </w:types>
        <w:behaviors>
          <w:behavior w:val="content"/>
        </w:behaviors>
        <w:guid w:val="{4A4649D0-453F-40A4-9743-3D686A5B7E5F}"/>
      </w:docPartPr>
      <w:docPartBody>
        <w:p w:rsidR="00FC29D4" w:rsidRDefault="00150B16">
          <w:pPr>
            <w:pStyle w:val="B9C636AD267D47D6A966B0CC8971EFC4"/>
          </w:pPr>
          <w:r>
            <w:t>Abschluss 1</w:t>
          </w:r>
        </w:p>
      </w:docPartBody>
    </w:docPart>
    <w:docPart>
      <w:docPartPr>
        <w:name w:val="37743CFC0BEE4A37A1EBE4E513BE3615"/>
        <w:category>
          <w:name w:val="Allgemein"/>
          <w:gallery w:val="placeholder"/>
        </w:category>
        <w:types>
          <w:type w:val="bbPlcHdr"/>
        </w:types>
        <w:behaviors>
          <w:behavior w:val="content"/>
        </w:behaviors>
        <w:guid w:val="{329CA7BB-2448-4D87-80AD-470D294A38C9}"/>
      </w:docPartPr>
      <w:docPartBody>
        <w:p w:rsidR="00FC29D4" w:rsidRDefault="00150B16">
          <w:pPr>
            <w:pStyle w:val="37743CFC0BEE4A37A1EBE4E513BE3615"/>
          </w:pPr>
          <w:r>
            <w:t>(Fachhoch-)Schule/Lehrbetrieb, ORT</w:t>
          </w:r>
        </w:p>
      </w:docPartBody>
    </w:docPart>
    <w:docPart>
      <w:docPartPr>
        <w:name w:val="36E4D1A51BC54FDB84CC0B4E3B4C95C9"/>
        <w:category>
          <w:name w:val="Allgemein"/>
          <w:gallery w:val="placeholder"/>
        </w:category>
        <w:types>
          <w:type w:val="bbPlcHdr"/>
        </w:types>
        <w:behaviors>
          <w:behavior w:val="content"/>
        </w:behaviors>
        <w:guid w:val="{D55E0E43-15FA-4076-BA8E-59F7930396AC}"/>
      </w:docPartPr>
      <w:docPartBody>
        <w:p w:rsidR="00FC29D4" w:rsidRDefault="00150B16">
          <w:pPr>
            <w:pStyle w:val="36E4D1A51BC54FDB84CC0B4E3B4C95C9"/>
          </w:pPr>
          <w:r>
            <w:t>JJJJ</w:t>
          </w:r>
          <w:r w:rsidRPr="00C7341D">
            <w:t xml:space="preserve"> bis </w:t>
          </w:r>
          <w:r>
            <w:t>JJJJ</w:t>
          </w:r>
        </w:p>
      </w:docPartBody>
    </w:docPart>
    <w:docPart>
      <w:docPartPr>
        <w:name w:val="F2FBF02ABA0949AFA8AFBE5E89DEDC26"/>
        <w:category>
          <w:name w:val="Allgemein"/>
          <w:gallery w:val="placeholder"/>
        </w:category>
        <w:types>
          <w:type w:val="bbPlcHdr"/>
        </w:types>
        <w:behaviors>
          <w:behavior w:val="content"/>
        </w:behaviors>
        <w:guid w:val="{0BC853D4-C033-4049-BD3B-9063F27C4C86}"/>
      </w:docPartPr>
      <w:docPartBody>
        <w:p w:rsidR="00FC29D4" w:rsidRDefault="00150B16">
          <w:pPr>
            <w:pStyle w:val="F2FBF02ABA0949AFA8AFBE5E89DEDC26"/>
          </w:pPr>
          <w:r>
            <w:t>Oberstufe, Ort</w:t>
          </w:r>
        </w:p>
      </w:docPartBody>
    </w:docPart>
    <w:docPart>
      <w:docPartPr>
        <w:name w:val="0A5C3DE65C19480EABAFE8ADD012FCC6"/>
        <w:category>
          <w:name w:val="Allgemein"/>
          <w:gallery w:val="placeholder"/>
        </w:category>
        <w:types>
          <w:type w:val="bbPlcHdr"/>
        </w:types>
        <w:behaviors>
          <w:behavior w:val="content"/>
        </w:behaviors>
        <w:guid w:val="{7FF8D6A1-075B-4E63-93F4-25F1BD3A5091}"/>
      </w:docPartPr>
      <w:docPartBody>
        <w:p w:rsidR="00FC29D4" w:rsidRDefault="00150B16">
          <w:pPr>
            <w:pStyle w:val="0A5C3DE65C19480EABAFE8ADD012FCC6"/>
          </w:pPr>
          <w:r>
            <w:t>JJJJ</w:t>
          </w:r>
          <w:r w:rsidRPr="00C7341D">
            <w:t xml:space="preserve"> bis </w:t>
          </w:r>
          <w:r>
            <w:t>JJJJ</w:t>
          </w:r>
        </w:p>
      </w:docPartBody>
    </w:docPart>
    <w:docPart>
      <w:docPartPr>
        <w:name w:val="A7064B525426436CB65E5351475D7750"/>
        <w:category>
          <w:name w:val="Allgemein"/>
          <w:gallery w:val="placeholder"/>
        </w:category>
        <w:types>
          <w:type w:val="bbPlcHdr"/>
        </w:types>
        <w:behaviors>
          <w:behavior w:val="content"/>
        </w:behaviors>
        <w:guid w:val="{503E7C2F-B68E-4D9A-9F7A-DE728926C370}"/>
      </w:docPartPr>
      <w:docPartBody>
        <w:p w:rsidR="00FC29D4" w:rsidRDefault="00150B16">
          <w:pPr>
            <w:pStyle w:val="A7064B525426436CB65E5351475D7750"/>
          </w:pPr>
          <w:r>
            <w:t>Primarstufe, Ort</w:t>
          </w:r>
        </w:p>
      </w:docPartBody>
    </w:docPart>
    <w:docPart>
      <w:docPartPr>
        <w:name w:val="05A92E1966B34376B5BFB8777DBEA7A2"/>
        <w:category>
          <w:name w:val="Allgemein"/>
          <w:gallery w:val="placeholder"/>
        </w:category>
        <w:types>
          <w:type w:val="bbPlcHdr"/>
        </w:types>
        <w:behaviors>
          <w:behavior w:val="content"/>
        </w:behaviors>
        <w:guid w:val="{C8E9A036-DBBB-4271-A9AE-157D746825F1}"/>
      </w:docPartPr>
      <w:docPartBody>
        <w:p w:rsidR="00FC29D4" w:rsidRDefault="00150B16">
          <w:pPr>
            <w:pStyle w:val="05A92E1966B34376B5BFB8777DBEA7A2"/>
          </w:pPr>
          <w:r>
            <w:t>Charakterzüge nennen (z. B. zuverlässig, teamfähig, aufgestellt, ruhig)</w:t>
          </w:r>
        </w:p>
      </w:docPartBody>
    </w:docPart>
    <w:docPart>
      <w:docPartPr>
        <w:name w:val="849D8C2CFF42406B88725BC955380912"/>
        <w:category>
          <w:name w:val="Allgemein"/>
          <w:gallery w:val="placeholder"/>
        </w:category>
        <w:types>
          <w:type w:val="bbPlcHdr"/>
        </w:types>
        <w:behaviors>
          <w:behavior w:val="content"/>
        </w:behaviors>
        <w:guid w:val="{D5D9269E-A325-4601-B9DC-165EBDC94764}"/>
      </w:docPartPr>
      <w:docPartBody>
        <w:p w:rsidR="00FC29D4" w:rsidRDefault="00150B16">
          <w:pPr>
            <w:pStyle w:val="849D8C2CFF42406B88725BC955380912"/>
          </w:pPr>
          <w:r>
            <w:t>Hier können Sie eines oder mehrere Hobbys und persönliche Interessen kurz beschreiben</w:t>
          </w:r>
        </w:p>
      </w:docPartBody>
    </w:docPart>
    <w:docPart>
      <w:docPartPr>
        <w:name w:val="99EBE549CC2F43ADAF2A0904752B750F"/>
        <w:category>
          <w:name w:val="Allgemein"/>
          <w:gallery w:val="placeholder"/>
        </w:category>
        <w:types>
          <w:type w:val="bbPlcHdr"/>
        </w:types>
        <w:behaviors>
          <w:behavior w:val="content"/>
        </w:behaviors>
        <w:guid w:val="{72538D9A-ADC7-4ACE-81BB-30752F8D4BA2}"/>
      </w:docPartPr>
      <w:docPartBody>
        <w:p w:rsidR="00FC29D4" w:rsidRDefault="00150B16">
          <w:pPr>
            <w:pStyle w:val="99EBE549CC2F43ADAF2A0904752B750F"/>
          </w:pPr>
          <w:r>
            <w:t>XING-Profil</w:t>
          </w:r>
        </w:p>
      </w:docPartBody>
    </w:docPart>
    <w:docPart>
      <w:docPartPr>
        <w:name w:val="F353D18442BD48BBB973B76A106BAE73"/>
        <w:category>
          <w:name w:val="Allgemein"/>
          <w:gallery w:val="placeholder"/>
        </w:category>
        <w:types>
          <w:type w:val="bbPlcHdr"/>
        </w:types>
        <w:behaviors>
          <w:behavior w:val="content"/>
        </w:behaviors>
        <w:guid w:val="{FD60C92F-758E-4B70-8CF6-1128F0A91778}"/>
      </w:docPartPr>
      <w:docPartBody>
        <w:p w:rsidR="00FC29D4" w:rsidRDefault="00150B16">
          <w:pPr>
            <w:pStyle w:val="F353D18442BD48BBB973B76A106BAE73"/>
          </w:pPr>
          <w:r>
            <w:t>LinkedIn-Profil</w:t>
          </w:r>
        </w:p>
      </w:docPartBody>
    </w:docPart>
    <w:docPart>
      <w:docPartPr>
        <w:name w:val="3CBF425BEC8546C6B2DB168908898782"/>
        <w:category>
          <w:name w:val="Allgemein"/>
          <w:gallery w:val="placeholder"/>
        </w:category>
        <w:types>
          <w:type w:val="bbPlcHdr"/>
        </w:types>
        <w:behaviors>
          <w:behavior w:val="content"/>
        </w:behaviors>
        <w:guid w:val="{78298F69-74D0-4DFD-91FE-7441BE2CD4FB}"/>
      </w:docPartPr>
      <w:docPartBody>
        <w:p w:rsidR="00FC29D4" w:rsidRDefault="00150B16">
          <w:pPr>
            <w:pStyle w:val="3CBF425BEC8546C6B2DB168908898782"/>
          </w:pPr>
          <w:r>
            <w:t>evtl. Twitter, Instagram oder andere angeben</w:t>
          </w:r>
        </w:p>
      </w:docPartBody>
    </w:docPart>
    <w:docPart>
      <w:docPartPr>
        <w:name w:val="59E625F4AD124C76A497DBF6DF54915B"/>
        <w:category>
          <w:name w:val="Allgemein"/>
          <w:gallery w:val="placeholder"/>
        </w:category>
        <w:types>
          <w:type w:val="bbPlcHdr"/>
        </w:types>
        <w:behaviors>
          <w:behavior w:val="content"/>
        </w:behaviors>
        <w:guid w:val="{8D3F1713-2D7D-463F-850F-382E35EC018B}"/>
      </w:docPartPr>
      <w:docPartBody>
        <w:p w:rsidR="00FC29D4" w:rsidRDefault="00150B16">
          <w:pPr>
            <w:pStyle w:val="59E625F4AD124C76A497DBF6DF54915B"/>
          </w:pPr>
          <w:r>
            <w:t>Deutsch</w:t>
          </w:r>
        </w:p>
      </w:docPartBody>
    </w:docPart>
    <w:docPart>
      <w:docPartPr>
        <w:name w:val="5DEB43EC8BA246E5B4B4FA52B1A9E5B7"/>
        <w:category>
          <w:name w:val="Allgemein"/>
          <w:gallery w:val="placeholder"/>
        </w:category>
        <w:types>
          <w:type w:val="bbPlcHdr"/>
        </w:types>
        <w:behaviors>
          <w:behavior w:val="content"/>
        </w:behaviors>
        <w:guid w:val="{26634EE1-BA93-4235-9785-A91F26D97F19}"/>
      </w:docPartPr>
      <w:docPartBody>
        <w:p w:rsidR="00FC29D4" w:rsidRDefault="00150B16">
          <w:pPr>
            <w:pStyle w:val="5DEB43EC8BA246E5B4B4FA52B1A9E5B7"/>
          </w:pPr>
          <w:r>
            <w:t>Muttersprache</w:t>
          </w:r>
        </w:p>
      </w:docPartBody>
    </w:docPart>
    <w:docPart>
      <w:docPartPr>
        <w:name w:val="6A01AFEFAD1A428CB94D958192EFC33E"/>
        <w:category>
          <w:name w:val="Allgemein"/>
          <w:gallery w:val="placeholder"/>
        </w:category>
        <w:types>
          <w:type w:val="bbPlcHdr"/>
        </w:types>
        <w:behaviors>
          <w:behavior w:val="content"/>
        </w:behaviors>
        <w:guid w:val="{6A21F14E-1603-406D-8028-8E90A4F46D27}"/>
      </w:docPartPr>
      <w:docPartBody>
        <w:p w:rsidR="00FC29D4" w:rsidRDefault="00150B16">
          <w:pPr>
            <w:pStyle w:val="6A01AFEFAD1A428CB94D958192EFC33E"/>
          </w:pPr>
          <w:r>
            <w:t>Englisch</w:t>
          </w:r>
        </w:p>
      </w:docPartBody>
    </w:docPart>
    <w:docPart>
      <w:docPartPr>
        <w:name w:val="077AE789D1C947DDA9A51F974E8F6116"/>
        <w:category>
          <w:name w:val="Allgemein"/>
          <w:gallery w:val="placeholder"/>
        </w:category>
        <w:types>
          <w:type w:val="bbPlcHdr"/>
        </w:types>
        <w:behaviors>
          <w:behavior w:val="content"/>
        </w:behaviors>
        <w:guid w:val="{F0109E12-57FA-49EB-9039-61D4AD11F7A3}"/>
      </w:docPartPr>
      <w:docPartBody>
        <w:p w:rsidR="00FC29D4" w:rsidRDefault="00150B16">
          <w:pPr>
            <w:pStyle w:val="077AE789D1C947DDA9A51F974E8F6116"/>
          </w:pPr>
          <w:r>
            <w:t>mündlich gut, schriftlich Grundkenntnisse</w:t>
          </w:r>
        </w:p>
      </w:docPartBody>
    </w:docPart>
    <w:docPart>
      <w:docPartPr>
        <w:name w:val="CF8A7C62E90C427CA0DDE03F1FA4D63D"/>
        <w:category>
          <w:name w:val="Allgemein"/>
          <w:gallery w:val="placeholder"/>
        </w:category>
        <w:types>
          <w:type w:val="bbPlcHdr"/>
        </w:types>
        <w:behaviors>
          <w:behavior w:val="content"/>
        </w:behaviors>
        <w:guid w:val="{7EF390FB-2792-4C79-B0C5-DF288C666068}"/>
      </w:docPartPr>
      <w:docPartBody>
        <w:p w:rsidR="00FC29D4" w:rsidRDefault="00150B16">
          <w:pPr>
            <w:pStyle w:val="CF8A7C62E90C427CA0DDE03F1FA4D63D"/>
          </w:pPr>
          <w:r>
            <w:t>Französisch</w:t>
          </w:r>
        </w:p>
      </w:docPartBody>
    </w:docPart>
    <w:docPart>
      <w:docPartPr>
        <w:name w:val="93973DB27AF4406D86123318F2357C9D"/>
        <w:category>
          <w:name w:val="Allgemein"/>
          <w:gallery w:val="placeholder"/>
        </w:category>
        <w:types>
          <w:type w:val="bbPlcHdr"/>
        </w:types>
        <w:behaviors>
          <w:behavior w:val="content"/>
        </w:behaviors>
        <w:guid w:val="{7400B4A0-1ECC-4DFA-8438-2AEBD5427898}"/>
      </w:docPartPr>
      <w:docPartBody>
        <w:p w:rsidR="00FC29D4" w:rsidRDefault="00150B16">
          <w:pPr>
            <w:pStyle w:val="93973DB27AF4406D86123318F2357C9D"/>
          </w:pPr>
          <w:r>
            <w:t>…</w:t>
          </w:r>
        </w:p>
      </w:docPartBody>
    </w:docPart>
    <w:docPart>
      <w:docPartPr>
        <w:name w:val="4B0FB2F80F2745D98BF232B02163A969"/>
        <w:category>
          <w:name w:val="Allgemein"/>
          <w:gallery w:val="placeholder"/>
        </w:category>
        <w:types>
          <w:type w:val="bbPlcHdr"/>
        </w:types>
        <w:behaviors>
          <w:behavior w:val="content"/>
        </w:behaviors>
        <w:guid w:val="{42FC43C1-20FC-4268-9421-B15AC673D9FB}"/>
      </w:docPartPr>
      <w:docPartBody>
        <w:p w:rsidR="00FC29D4" w:rsidRDefault="00150B16">
          <w:pPr>
            <w:pStyle w:val="4B0FB2F80F2745D98BF232B02163A969"/>
          </w:pPr>
          <w:r>
            <w:t>Word</w:t>
          </w:r>
        </w:p>
      </w:docPartBody>
    </w:docPart>
    <w:docPart>
      <w:docPartPr>
        <w:name w:val="4714BD006CD24343A1F479391F430007"/>
        <w:category>
          <w:name w:val="Allgemein"/>
          <w:gallery w:val="placeholder"/>
        </w:category>
        <w:types>
          <w:type w:val="bbPlcHdr"/>
        </w:types>
        <w:behaviors>
          <w:behavior w:val="content"/>
        </w:behaviors>
        <w:guid w:val="{3E9F0C23-890E-4CAD-8F90-1C11B5B50577}"/>
      </w:docPartPr>
      <w:docPartBody>
        <w:p w:rsidR="00FC29D4" w:rsidRDefault="00150B16">
          <w:pPr>
            <w:pStyle w:val="4714BD006CD24343A1F479391F430007"/>
          </w:pPr>
          <w:r>
            <w:t>Grundkenntnisse, gute/sehr gute Kenntnisse</w:t>
          </w:r>
        </w:p>
      </w:docPartBody>
    </w:docPart>
    <w:docPart>
      <w:docPartPr>
        <w:name w:val="63ADF44889B548FA9CFAA6ED05D58BEC"/>
        <w:category>
          <w:name w:val="Allgemein"/>
          <w:gallery w:val="placeholder"/>
        </w:category>
        <w:types>
          <w:type w:val="bbPlcHdr"/>
        </w:types>
        <w:behaviors>
          <w:behavior w:val="content"/>
        </w:behaviors>
        <w:guid w:val="{428B08FC-FFFF-45A1-9AFF-83627C6612CD}"/>
      </w:docPartPr>
      <w:docPartBody>
        <w:p w:rsidR="00FC29D4" w:rsidRDefault="00150B16">
          <w:pPr>
            <w:pStyle w:val="63ADF44889B548FA9CFAA6ED05D58BEC"/>
          </w:pPr>
          <w:r w:rsidRPr="00D11AD7">
            <w:t>Excel</w:t>
          </w:r>
        </w:p>
      </w:docPartBody>
    </w:docPart>
    <w:docPart>
      <w:docPartPr>
        <w:name w:val="B7F2AA9885C94F9F80A68B3A7AB8A490"/>
        <w:category>
          <w:name w:val="Allgemein"/>
          <w:gallery w:val="placeholder"/>
        </w:category>
        <w:types>
          <w:type w:val="bbPlcHdr"/>
        </w:types>
        <w:behaviors>
          <w:behavior w:val="content"/>
        </w:behaviors>
        <w:guid w:val="{56196868-5F7C-491D-A1C4-8E76A8BD503C}"/>
      </w:docPartPr>
      <w:docPartBody>
        <w:p w:rsidR="00FC29D4" w:rsidRDefault="00150B16">
          <w:pPr>
            <w:pStyle w:val="B7F2AA9885C94F9F80A68B3A7AB8A490"/>
          </w:pPr>
          <w:r>
            <w:t>Grundkenntnisse, gute/sehr gute Kenntnisse</w:t>
          </w:r>
        </w:p>
      </w:docPartBody>
    </w:docPart>
    <w:docPart>
      <w:docPartPr>
        <w:name w:val="156074BD06EE4A81AB2E1E3499A24C87"/>
        <w:category>
          <w:name w:val="Allgemein"/>
          <w:gallery w:val="placeholder"/>
        </w:category>
        <w:types>
          <w:type w:val="bbPlcHdr"/>
        </w:types>
        <w:behaviors>
          <w:behavior w:val="content"/>
        </w:behaviors>
        <w:guid w:val="{96B805BB-24C7-459C-963D-5766681D975F}"/>
      </w:docPartPr>
      <w:docPartBody>
        <w:p w:rsidR="00FC29D4" w:rsidRDefault="00150B16">
          <w:pPr>
            <w:pStyle w:val="156074BD06EE4A81AB2E1E3499A24C87"/>
          </w:pPr>
          <w:r>
            <w:t>Programm 3</w:t>
          </w:r>
        </w:p>
      </w:docPartBody>
    </w:docPart>
    <w:docPart>
      <w:docPartPr>
        <w:name w:val="C88FF9E3A7484D399AC4422BE3ED8694"/>
        <w:category>
          <w:name w:val="Allgemein"/>
          <w:gallery w:val="placeholder"/>
        </w:category>
        <w:types>
          <w:type w:val="bbPlcHdr"/>
        </w:types>
        <w:behaviors>
          <w:behavior w:val="content"/>
        </w:behaviors>
        <w:guid w:val="{798C7537-092A-4BFF-8D4F-37B303FFE616}"/>
      </w:docPartPr>
      <w:docPartBody>
        <w:p w:rsidR="00FC29D4" w:rsidRDefault="00150B16">
          <w:pPr>
            <w:pStyle w:val="C88FF9E3A7484D399AC4422BE3ED8694"/>
          </w:pPr>
          <w:r>
            <w:t>…</w:t>
          </w:r>
        </w:p>
      </w:docPartBody>
    </w:docPart>
    <w:docPart>
      <w:docPartPr>
        <w:name w:val="51472CC212534D6498D38F50716CA66F"/>
        <w:category>
          <w:name w:val="Allgemein"/>
          <w:gallery w:val="placeholder"/>
        </w:category>
        <w:types>
          <w:type w:val="bbPlcHdr"/>
        </w:types>
        <w:behaviors>
          <w:behavior w:val="content"/>
        </w:behaviors>
        <w:guid w:val="{714833F1-C80B-4D43-8F02-6B7911FCD4B0}"/>
      </w:docPartPr>
      <w:docPartBody>
        <w:p w:rsidR="00FC29D4" w:rsidRDefault="00150B16">
          <w:pPr>
            <w:pStyle w:val="51472CC212534D6498D38F50716CA66F"/>
          </w:pPr>
          <w:r>
            <w:t>Programm 4</w:t>
          </w:r>
        </w:p>
      </w:docPartBody>
    </w:docPart>
    <w:docPart>
      <w:docPartPr>
        <w:name w:val="EA83DE9E40214CAC8E380CD0DB754178"/>
        <w:category>
          <w:name w:val="Allgemein"/>
          <w:gallery w:val="placeholder"/>
        </w:category>
        <w:types>
          <w:type w:val="bbPlcHdr"/>
        </w:types>
        <w:behaviors>
          <w:behavior w:val="content"/>
        </w:behaviors>
        <w:guid w:val="{2C61ECB6-94DF-43BF-9C80-0D2BE0576702}"/>
      </w:docPartPr>
      <w:docPartBody>
        <w:p w:rsidR="00FC29D4" w:rsidRDefault="00150B16">
          <w:pPr>
            <w:pStyle w:val="EA83DE9E40214CAC8E380CD0DB754178"/>
          </w:pPr>
          <w:r>
            <w:t>…</w:t>
          </w:r>
        </w:p>
      </w:docPartBody>
    </w:docPart>
    <w:docPart>
      <w:docPartPr>
        <w:name w:val="E6C88B3183EF47D089E0EB8809F4C71E"/>
        <w:category>
          <w:name w:val="Allgemein"/>
          <w:gallery w:val="placeholder"/>
        </w:category>
        <w:types>
          <w:type w:val="bbPlcHdr"/>
        </w:types>
        <w:behaviors>
          <w:behavior w:val="content"/>
        </w:behaviors>
        <w:guid w:val="{88C9C12E-A5B3-4315-9494-9F36D623D587}"/>
      </w:docPartPr>
      <w:docPartBody>
        <w:p w:rsidR="00FC29D4" w:rsidRDefault="00150B16">
          <w:pPr>
            <w:pStyle w:val="E6C88B3183EF47D089E0EB8809F4C71E"/>
          </w:pPr>
          <w:r w:rsidRPr="00886B15">
            <w:t>Geben Sie hier weitere Kenntnisse und Qualifikationen an, z. B. Führerscheine für Fahrzeuge/Maschinen, wenn dies für die ausgeschriebenen Stelle wichtig sein könnte.</w:t>
          </w:r>
        </w:p>
      </w:docPartBody>
    </w:docPart>
    <w:docPart>
      <w:docPartPr>
        <w:name w:val="DD35744930974410975C61CC731ADE3D"/>
        <w:category>
          <w:name w:val="Allgemein"/>
          <w:gallery w:val="placeholder"/>
        </w:category>
        <w:types>
          <w:type w:val="bbPlcHdr"/>
        </w:types>
        <w:behaviors>
          <w:behavior w:val="content"/>
        </w:behaviors>
        <w:guid w:val="{DC84EB66-BC24-483C-BA96-57F5D437EF6C}"/>
      </w:docPartPr>
      <w:docPartBody>
        <w:p w:rsidR="00FC29D4" w:rsidRDefault="00150B16">
          <w:pPr>
            <w:pStyle w:val="DD35744930974410975C61CC731ADE3D"/>
          </w:pPr>
          <w:r>
            <w:t>per Datum/sofort</w:t>
          </w:r>
        </w:p>
      </w:docPartBody>
    </w:docPart>
    <w:docPart>
      <w:docPartPr>
        <w:name w:val="2BD842AF7AA94E37BC618F1BD35A2C25"/>
        <w:category>
          <w:name w:val="Allgemein"/>
          <w:gallery w:val="placeholder"/>
        </w:category>
        <w:types>
          <w:type w:val="bbPlcHdr"/>
        </w:types>
        <w:behaviors>
          <w:behavior w:val="content"/>
        </w:behaviors>
        <w:guid w:val="{F05C2E3D-E377-4AAD-A5F4-29A8A3D06C52}"/>
      </w:docPartPr>
      <w:docPartBody>
        <w:p w:rsidR="00FC29D4" w:rsidRDefault="00150B16">
          <w:pPr>
            <w:pStyle w:val="2BD842AF7AA94E37BC618F1BD35A2C25"/>
          </w:pPr>
          <w:r>
            <w:t>Vorname Name, Adresse, PLZ, Ort [Absenderadresse]</w:t>
          </w:r>
        </w:p>
      </w:docPartBody>
    </w:docPart>
    <w:docPart>
      <w:docPartPr>
        <w:name w:val="5714C01183C141858ACC18BBE7CBD714"/>
        <w:category>
          <w:name w:val="Allgemein"/>
          <w:gallery w:val="placeholder"/>
        </w:category>
        <w:types>
          <w:type w:val="bbPlcHdr"/>
        </w:types>
        <w:behaviors>
          <w:behavior w:val="content"/>
        </w:behaviors>
        <w:guid w:val="{81F1721D-433F-4E4F-92BC-D3E72732AAD9}"/>
      </w:docPartPr>
      <w:docPartBody>
        <w:p w:rsidR="00FC29D4" w:rsidRDefault="00150B16">
          <w:pPr>
            <w:pStyle w:val="5714C01183C141858ACC18BBE7CBD714"/>
          </w:pPr>
          <w:r>
            <w:t>Musterfirma AG</w:t>
          </w:r>
        </w:p>
      </w:docPartBody>
    </w:docPart>
    <w:docPart>
      <w:docPartPr>
        <w:name w:val="AABC9700AD184338A83BA49D64147101"/>
        <w:category>
          <w:name w:val="Allgemein"/>
          <w:gallery w:val="placeholder"/>
        </w:category>
        <w:types>
          <w:type w:val="bbPlcHdr"/>
        </w:types>
        <w:behaviors>
          <w:behavior w:val="content"/>
        </w:behaviors>
        <w:guid w:val="{FE3450B6-EA80-4575-B8D1-B953CCB88515}"/>
      </w:docPartPr>
      <w:docPartBody>
        <w:p w:rsidR="00FC29D4" w:rsidRDefault="00150B16">
          <w:pPr>
            <w:pStyle w:val="AABC9700AD184338A83BA49D64147101"/>
          </w:pPr>
          <w:r>
            <w:t>Herr Peter Muster</w:t>
          </w:r>
        </w:p>
      </w:docPartBody>
    </w:docPart>
    <w:docPart>
      <w:docPartPr>
        <w:name w:val="B76B16A63A154470905AC0A3CF09AADC"/>
        <w:category>
          <w:name w:val="Allgemein"/>
          <w:gallery w:val="placeholder"/>
        </w:category>
        <w:types>
          <w:type w:val="bbPlcHdr"/>
        </w:types>
        <w:behaviors>
          <w:behavior w:val="content"/>
        </w:behaviors>
        <w:guid w:val="{E0C07FCB-8F98-47C2-AB95-A0DBDA604357}"/>
      </w:docPartPr>
      <w:docPartBody>
        <w:p w:rsidR="00FC29D4" w:rsidRDefault="00150B16">
          <w:pPr>
            <w:pStyle w:val="B76B16A63A154470905AC0A3CF09AADC"/>
          </w:pPr>
          <w:r>
            <w:t>Mustergasse 3</w:t>
          </w:r>
        </w:p>
      </w:docPartBody>
    </w:docPart>
    <w:docPart>
      <w:docPartPr>
        <w:name w:val="174DF7C9F1F64D76B16EEF0EF2A79DAC"/>
        <w:category>
          <w:name w:val="Allgemein"/>
          <w:gallery w:val="placeholder"/>
        </w:category>
        <w:types>
          <w:type w:val="bbPlcHdr"/>
        </w:types>
        <w:behaviors>
          <w:behavior w:val="content"/>
        </w:behaviors>
        <w:guid w:val="{B97CD8E8-F6B1-45D6-9181-05888C3B6BDF}"/>
      </w:docPartPr>
      <w:docPartBody>
        <w:p w:rsidR="00FC29D4" w:rsidRDefault="00150B16">
          <w:pPr>
            <w:pStyle w:val="174DF7C9F1F64D76B16EEF0EF2A79DAC"/>
          </w:pPr>
          <w:r>
            <w:t>2000 Musterhausen</w:t>
          </w:r>
        </w:p>
      </w:docPartBody>
    </w:docPart>
    <w:docPart>
      <w:docPartPr>
        <w:name w:val="6A86A9A5F05F49B09C084AE014A7256E"/>
        <w:category>
          <w:name w:val="Allgemein"/>
          <w:gallery w:val="placeholder"/>
        </w:category>
        <w:types>
          <w:type w:val="bbPlcHdr"/>
        </w:types>
        <w:behaviors>
          <w:behavior w:val="content"/>
        </w:behaviors>
        <w:guid w:val="{8A2F50D7-1579-4511-9835-0C1EC5AF2FC7}"/>
      </w:docPartPr>
      <w:docPartBody>
        <w:p w:rsidR="00FC29D4" w:rsidRDefault="00150B16">
          <w:pPr>
            <w:pStyle w:val="6A86A9A5F05F49B09C084AE014A7256E"/>
          </w:pPr>
          <w:r>
            <w:t>Ort, Datum (z. B. Zürich, 23. Juli 2020)</w:t>
          </w:r>
        </w:p>
      </w:docPartBody>
    </w:docPart>
    <w:docPart>
      <w:docPartPr>
        <w:name w:val="1FB63EC1B9DA42C59640F584BC92AFA1"/>
        <w:category>
          <w:name w:val="Allgemein"/>
          <w:gallery w:val="placeholder"/>
        </w:category>
        <w:types>
          <w:type w:val="bbPlcHdr"/>
        </w:types>
        <w:behaviors>
          <w:behavior w:val="content"/>
        </w:behaviors>
        <w:guid w:val="{8B3614C7-1D58-45E4-AA76-B749828287C8}"/>
      </w:docPartPr>
      <w:docPartBody>
        <w:p w:rsidR="00FC29D4" w:rsidRDefault="00150B16">
          <w:pPr>
            <w:pStyle w:val="1FB63EC1B9DA42C59640F584BC92AFA1"/>
          </w:pPr>
          <w:r>
            <w:t>[Funktion eingeben]</w:t>
          </w:r>
        </w:p>
      </w:docPartBody>
    </w:docPart>
    <w:docPart>
      <w:docPartPr>
        <w:name w:val="63E9F13184364DF3A0C84EE4E4D77E05"/>
        <w:category>
          <w:name w:val="Allgemein"/>
          <w:gallery w:val="placeholder"/>
        </w:category>
        <w:types>
          <w:type w:val="bbPlcHdr"/>
        </w:types>
        <w:behaviors>
          <w:behavior w:val="content"/>
        </w:behaviors>
        <w:guid w:val="{A2D3F3AB-455F-4C7A-B1BB-8AAE1C46F5E1}"/>
      </w:docPartPr>
      <w:docPartBody>
        <w:p w:rsidR="00FC29D4" w:rsidRDefault="00150B16">
          <w:pPr>
            <w:pStyle w:val="63E9F13184364DF3A0C84EE4E4D77E05"/>
          </w:pPr>
          <w:r>
            <w:t>[Datum]</w:t>
          </w:r>
        </w:p>
      </w:docPartBody>
    </w:docPart>
    <w:docPart>
      <w:docPartPr>
        <w:name w:val="7D4544BCD2004954BB8A3D2CAC538FC4"/>
        <w:category>
          <w:name w:val="Allgemein"/>
          <w:gallery w:val="placeholder"/>
        </w:category>
        <w:types>
          <w:type w:val="bbPlcHdr"/>
        </w:types>
        <w:behaviors>
          <w:behavior w:val="content"/>
        </w:behaviors>
        <w:guid w:val="{CD7F0638-40F6-43A9-B83C-AC35866F5E58}"/>
      </w:docPartPr>
      <w:docPartBody>
        <w:p w:rsidR="00FC29D4" w:rsidRDefault="00150B16">
          <w:pPr>
            <w:pStyle w:val="7D4544BCD2004954BB8A3D2CAC538FC4"/>
          </w:pPr>
          <w:r>
            <w:t>[wo, z. B. auf jobs.ch, im Tagesanzeiger]</w:t>
          </w:r>
        </w:p>
      </w:docPartBody>
    </w:docPart>
    <w:docPart>
      <w:docPartPr>
        <w:name w:val="CC8DB7AEC32F48C5970470C224A24993"/>
        <w:category>
          <w:name w:val="Allgemein"/>
          <w:gallery w:val="placeholder"/>
        </w:category>
        <w:types>
          <w:type w:val="bbPlcHdr"/>
        </w:types>
        <w:behaviors>
          <w:behavior w:val="content"/>
        </w:behaviors>
        <w:guid w:val="{EB1F9F5E-8BE2-41A8-A507-166F7AE77826}"/>
      </w:docPartPr>
      <w:docPartBody>
        <w:p w:rsidR="00FC29D4" w:rsidRDefault="00150B16">
          <w:pPr>
            <w:pStyle w:val="CC8DB7AEC32F48C5970470C224A24993"/>
          </w:pPr>
          <w:r>
            <w:t>Sehr geehrter Herr XY, sehr geehrte Frau XY</w:t>
          </w:r>
        </w:p>
      </w:docPartBody>
    </w:docPart>
    <w:docPart>
      <w:docPartPr>
        <w:name w:val="AC4C10D1DCD14C9780EE1D6FD11972F4"/>
        <w:category>
          <w:name w:val="Allgemein"/>
          <w:gallery w:val="placeholder"/>
        </w:category>
        <w:types>
          <w:type w:val="bbPlcHdr"/>
        </w:types>
        <w:behaviors>
          <w:behavior w:val="content"/>
        </w:behaviors>
        <w:guid w:val="{9C57705F-CE2C-4A09-A56C-8CAE1C7D05FA}"/>
      </w:docPartPr>
      <w:docPartBody>
        <w:p w:rsidR="00FC29D4" w:rsidRDefault="00150B16">
          <w:pPr>
            <w:pStyle w:val="AC4C10D1DCD14C9780EE1D6FD11972F4"/>
          </w:pPr>
          <w:r>
            <w:t>In einem Motivationsschreiben sollten Sie drei Elemente einbauen: einen Einleitungssatz, einen Hauptteil und einen Schlusssatz. Der Text sollte zudem auf einer Seite Platz haben.</w:t>
          </w:r>
        </w:p>
      </w:docPartBody>
    </w:docPart>
    <w:docPart>
      <w:docPartPr>
        <w:name w:val="AB9C1FC97987488EB4DA0EEAB14A92DF"/>
        <w:category>
          <w:name w:val="Allgemein"/>
          <w:gallery w:val="placeholder"/>
        </w:category>
        <w:types>
          <w:type w:val="bbPlcHdr"/>
        </w:types>
        <w:behaviors>
          <w:behavior w:val="content"/>
        </w:behaviors>
        <w:guid w:val="{B3621252-33D6-4356-90AF-DEC49234EE33}"/>
      </w:docPartPr>
      <w:docPartBody>
        <w:p w:rsidR="00FC29D4" w:rsidRDefault="00150B16">
          <w:pPr>
            <w:pStyle w:val="AB9C1FC97987488EB4DA0EEAB14A92DF"/>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docPartBody>
    </w:docPart>
    <w:docPart>
      <w:docPartPr>
        <w:name w:val="AD23B98D02AC49BABD306287E350A624"/>
        <w:category>
          <w:name w:val="Allgemein"/>
          <w:gallery w:val="placeholder"/>
        </w:category>
        <w:types>
          <w:type w:val="bbPlcHdr"/>
        </w:types>
        <w:behaviors>
          <w:behavior w:val="content"/>
        </w:behaviors>
        <w:guid w:val="{CCFFE8EA-D036-46E6-8FE5-2C1ABF8822F3}"/>
      </w:docPartPr>
      <w:docPartBody>
        <w:p w:rsidR="00FC29D4" w:rsidRDefault="00150B16">
          <w:pPr>
            <w:pStyle w:val="AD23B98D02AC49BABD306287E350A624"/>
          </w:pPr>
          <w:r>
            <w:t>Im Hauptteil verdeutlichen Sie, weshalb Sie die richtige Person für die ausgeschriebene Stelle sind und was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 – Ich bin offen für Neues und verfüge über eine rasche Auffassungsgabe etc.</w:t>
          </w:r>
        </w:p>
      </w:docPartBody>
    </w:docPart>
    <w:docPart>
      <w:docPartPr>
        <w:name w:val="A4DCDEADCB204898BAD67348EE5EC44F"/>
        <w:category>
          <w:name w:val="Allgemein"/>
          <w:gallery w:val="placeholder"/>
        </w:category>
        <w:types>
          <w:type w:val="bbPlcHdr"/>
        </w:types>
        <w:behaviors>
          <w:behavior w:val="content"/>
        </w:behaviors>
        <w:guid w:val="{45B6FB77-C21B-4864-BE66-F52FA60E2916}"/>
      </w:docPartPr>
      <w:docPartBody>
        <w:p w:rsidR="00FC29D4" w:rsidRDefault="00150B16">
          <w:pPr>
            <w:pStyle w:val="A4DCDEADCB204898BAD67348EE5EC44F"/>
          </w:pPr>
          <w:r>
            <w:t>Im Schlusssatz bekräftigen Sie Ihr Interesse an der Stelle und an einem Vorstellungsgespräch. Zum Beispiel: Sind Sie interessiert? Ich bin es sehr und freue mich darauf, Sie in einem persönlichen Gespräch kennen zu lernen - Ich freue mich, bei einem Vorstellungstermin Näheres über diese Position zu erfahren und Ihnen mehr über mich zu erzählen.</w:t>
          </w:r>
        </w:p>
      </w:docPartBody>
    </w:docPart>
    <w:docPart>
      <w:docPartPr>
        <w:name w:val="5080383640134416A2CECC44E1898101"/>
        <w:category>
          <w:name w:val="Allgemein"/>
          <w:gallery w:val="placeholder"/>
        </w:category>
        <w:types>
          <w:type w:val="bbPlcHdr"/>
        </w:types>
        <w:behaviors>
          <w:behavior w:val="content"/>
        </w:behaviors>
        <w:guid w:val="{C925E6F9-E0EC-4AD6-9CA5-F2246094C47C}"/>
      </w:docPartPr>
      <w:docPartBody>
        <w:p w:rsidR="00FC29D4" w:rsidRDefault="00150B16">
          <w:pPr>
            <w:pStyle w:val="5080383640134416A2CECC44E1898101"/>
          </w:pPr>
          <w:r>
            <w:t>Vorname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Corbel">
    <w:panose1 w:val="020B0503020204020204"/>
    <w:charset w:val="00"/>
    <w:family w:val="swiss"/>
    <w:pitch w:val="variable"/>
    <w:sig w:usb0="A00002EF" w:usb1="4000A44B" w:usb2="00000000" w:usb3="00000000" w:csb0="0000019F" w:csb1="00000000"/>
  </w:font>
  <w:font w:name="MoolBoran">
    <w:altName w:val="Leelawadee UI"/>
    <w:charset w:val="00"/>
    <w:family w:val="swiss"/>
    <w:pitch w:val="variable"/>
    <w:sig w:usb0="00000003" w:usb1="00000000" w:usb2="0001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B16"/>
    <w:rsid w:val="00150B16"/>
    <w:rsid w:val="003D517C"/>
    <w:rsid w:val="00FC29D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3398184BE274788B6D8973315945CF8">
    <w:name w:val="43398184BE274788B6D8973315945CF8"/>
  </w:style>
  <w:style w:type="paragraph" w:customStyle="1" w:styleId="18C261DA1DEC41F485170FAB154A89EC">
    <w:name w:val="18C261DA1DEC41F485170FAB154A89EC"/>
  </w:style>
  <w:style w:type="paragraph" w:customStyle="1" w:styleId="A42610C4DD1E4B349F114AE8757D82CD">
    <w:name w:val="A42610C4DD1E4B349F114AE8757D82CD"/>
  </w:style>
  <w:style w:type="paragraph" w:customStyle="1" w:styleId="E30E587B8EF546AB84EB35F0291DDD2D">
    <w:name w:val="E30E587B8EF546AB84EB35F0291DDD2D"/>
  </w:style>
  <w:style w:type="paragraph" w:customStyle="1" w:styleId="83237BA107524C91AEAFA7B9DFB17847">
    <w:name w:val="83237BA107524C91AEAFA7B9DFB17847"/>
  </w:style>
  <w:style w:type="paragraph" w:customStyle="1" w:styleId="713A79E925EE40BBA5746D8A1BE94ED5">
    <w:name w:val="713A79E925EE40BBA5746D8A1BE94ED5"/>
  </w:style>
  <w:style w:type="paragraph" w:customStyle="1" w:styleId="D3576225F3454053B861682961C0CDFD">
    <w:name w:val="D3576225F3454053B861682961C0CDFD"/>
  </w:style>
  <w:style w:type="paragraph" w:customStyle="1" w:styleId="4BBA1932738D48A3A4F004C7F5928F5D">
    <w:name w:val="4BBA1932738D48A3A4F004C7F5928F5D"/>
  </w:style>
  <w:style w:type="paragraph" w:customStyle="1" w:styleId="AD22962CBFEC4F0AB1BC6A4F31FC88F5">
    <w:name w:val="AD22962CBFEC4F0AB1BC6A4F31FC88F5"/>
  </w:style>
  <w:style w:type="paragraph" w:customStyle="1" w:styleId="D44C5585CD784A77B3F0410A9C956604">
    <w:name w:val="D44C5585CD784A77B3F0410A9C956604"/>
  </w:style>
  <w:style w:type="paragraph" w:customStyle="1" w:styleId="9579392292C64993A3C61D2B7752542F">
    <w:name w:val="9579392292C64993A3C61D2B7752542F"/>
  </w:style>
  <w:style w:type="paragraph" w:customStyle="1" w:styleId="4E0D54DCF3F54F37945AFB4ACABB0805">
    <w:name w:val="4E0D54DCF3F54F37945AFB4ACABB0805"/>
  </w:style>
  <w:style w:type="paragraph" w:customStyle="1" w:styleId="95FB9FA660094848873081E2A751A733">
    <w:name w:val="95FB9FA660094848873081E2A751A733"/>
  </w:style>
  <w:style w:type="paragraph" w:customStyle="1" w:styleId="EDA5C1548918448F9496A8E1FDFEB7E5">
    <w:name w:val="EDA5C1548918448F9496A8E1FDFEB7E5"/>
  </w:style>
  <w:style w:type="paragraph" w:customStyle="1" w:styleId="E486588D135244A9BBF4CC81090AB669">
    <w:name w:val="E486588D135244A9BBF4CC81090AB669"/>
  </w:style>
  <w:style w:type="paragraph" w:customStyle="1" w:styleId="212008062DA1405DBF1B7F8BB2186FB4">
    <w:name w:val="212008062DA1405DBF1B7F8BB2186FB4"/>
  </w:style>
  <w:style w:type="paragraph" w:customStyle="1" w:styleId="2489A87FAE8D496F90A5CD4A927C77B5">
    <w:name w:val="2489A87FAE8D496F90A5CD4A927C77B5"/>
  </w:style>
  <w:style w:type="paragraph" w:customStyle="1" w:styleId="CFFC4064484B4AD688BBB955E35F9B59">
    <w:name w:val="CFFC4064484B4AD688BBB955E35F9B59"/>
  </w:style>
  <w:style w:type="paragraph" w:customStyle="1" w:styleId="B84375E8D05343638F07D620BA8D8F97">
    <w:name w:val="B84375E8D05343638F07D620BA8D8F97"/>
  </w:style>
  <w:style w:type="paragraph" w:customStyle="1" w:styleId="C6B928B1046E4FAE9C8C6DC805BE8205">
    <w:name w:val="C6B928B1046E4FAE9C8C6DC805BE8205"/>
  </w:style>
  <w:style w:type="paragraph" w:customStyle="1" w:styleId="449984B2DF4F43C6A44C71C31CD616CA">
    <w:name w:val="449984B2DF4F43C6A44C71C31CD616CA"/>
  </w:style>
  <w:style w:type="paragraph" w:customStyle="1" w:styleId="52FF4131E5F7427C9C94DB8F7040687A">
    <w:name w:val="52FF4131E5F7427C9C94DB8F7040687A"/>
  </w:style>
  <w:style w:type="paragraph" w:customStyle="1" w:styleId="5407BCC79B36488DA6A8D6A6C42A6A63">
    <w:name w:val="5407BCC79B36488DA6A8D6A6C42A6A63"/>
  </w:style>
  <w:style w:type="paragraph" w:customStyle="1" w:styleId="7C2BC06E9875491487D86877DD5FE7EC">
    <w:name w:val="7C2BC06E9875491487D86877DD5FE7EC"/>
  </w:style>
  <w:style w:type="paragraph" w:customStyle="1" w:styleId="1726741890EE4CA5B135DF1D1FF6D3F9">
    <w:name w:val="1726741890EE4CA5B135DF1D1FF6D3F9"/>
  </w:style>
  <w:style w:type="paragraph" w:customStyle="1" w:styleId="DEA779825EAA4573912F29221E34B6BE">
    <w:name w:val="DEA779825EAA4573912F29221E34B6BE"/>
  </w:style>
  <w:style w:type="paragraph" w:customStyle="1" w:styleId="673E017A874A42D393C249BB1A87E6C7">
    <w:name w:val="673E017A874A42D393C249BB1A87E6C7"/>
  </w:style>
  <w:style w:type="paragraph" w:customStyle="1" w:styleId="1820C66801424EA9878746024559B7D8">
    <w:name w:val="1820C66801424EA9878746024559B7D8"/>
  </w:style>
  <w:style w:type="paragraph" w:customStyle="1" w:styleId="82FCE6B517404F2786EF1A41B0A872F4">
    <w:name w:val="82FCE6B517404F2786EF1A41B0A872F4"/>
  </w:style>
  <w:style w:type="paragraph" w:customStyle="1" w:styleId="E8BB414A4EB5404B86ED788412F5182C">
    <w:name w:val="E8BB414A4EB5404B86ED788412F5182C"/>
  </w:style>
  <w:style w:type="paragraph" w:customStyle="1" w:styleId="155CAFD149BE4418A653E263AE5BEEEA">
    <w:name w:val="155CAFD149BE4418A653E263AE5BEEEA"/>
  </w:style>
  <w:style w:type="paragraph" w:customStyle="1" w:styleId="D4F22E6904B9437D9DEFB589A3E86F23">
    <w:name w:val="D4F22E6904B9437D9DEFB589A3E86F23"/>
  </w:style>
  <w:style w:type="paragraph" w:customStyle="1" w:styleId="62D046DC3CF845F7949B8A57C3678DD2">
    <w:name w:val="62D046DC3CF845F7949B8A57C3678DD2"/>
  </w:style>
  <w:style w:type="paragraph" w:customStyle="1" w:styleId="74F22287958747B297E6DE6BC6B9C4C8">
    <w:name w:val="74F22287958747B297E6DE6BC6B9C4C8"/>
  </w:style>
  <w:style w:type="paragraph" w:customStyle="1" w:styleId="B8FC9326404A4076A84B6F382E635423">
    <w:name w:val="B8FC9326404A4076A84B6F382E635423"/>
  </w:style>
  <w:style w:type="paragraph" w:customStyle="1" w:styleId="BAB602A9740B46AE98647202967F5E37">
    <w:name w:val="BAB602A9740B46AE98647202967F5E37"/>
  </w:style>
  <w:style w:type="paragraph" w:customStyle="1" w:styleId="B9C636AD267D47D6A966B0CC8971EFC4">
    <w:name w:val="B9C636AD267D47D6A966B0CC8971EFC4"/>
  </w:style>
  <w:style w:type="paragraph" w:customStyle="1" w:styleId="37743CFC0BEE4A37A1EBE4E513BE3615">
    <w:name w:val="37743CFC0BEE4A37A1EBE4E513BE3615"/>
  </w:style>
  <w:style w:type="paragraph" w:customStyle="1" w:styleId="36E4D1A51BC54FDB84CC0B4E3B4C95C9">
    <w:name w:val="36E4D1A51BC54FDB84CC0B4E3B4C95C9"/>
  </w:style>
  <w:style w:type="paragraph" w:customStyle="1" w:styleId="F2FBF02ABA0949AFA8AFBE5E89DEDC26">
    <w:name w:val="F2FBF02ABA0949AFA8AFBE5E89DEDC26"/>
  </w:style>
  <w:style w:type="paragraph" w:customStyle="1" w:styleId="0A5C3DE65C19480EABAFE8ADD012FCC6">
    <w:name w:val="0A5C3DE65C19480EABAFE8ADD012FCC6"/>
  </w:style>
  <w:style w:type="paragraph" w:customStyle="1" w:styleId="A7064B525426436CB65E5351475D7750">
    <w:name w:val="A7064B525426436CB65E5351475D7750"/>
  </w:style>
  <w:style w:type="paragraph" w:customStyle="1" w:styleId="05A92E1966B34376B5BFB8777DBEA7A2">
    <w:name w:val="05A92E1966B34376B5BFB8777DBEA7A2"/>
  </w:style>
  <w:style w:type="paragraph" w:customStyle="1" w:styleId="849D8C2CFF42406B88725BC955380912">
    <w:name w:val="849D8C2CFF42406B88725BC955380912"/>
  </w:style>
  <w:style w:type="paragraph" w:customStyle="1" w:styleId="99EBE549CC2F43ADAF2A0904752B750F">
    <w:name w:val="99EBE549CC2F43ADAF2A0904752B750F"/>
  </w:style>
  <w:style w:type="paragraph" w:customStyle="1" w:styleId="F353D18442BD48BBB973B76A106BAE73">
    <w:name w:val="F353D18442BD48BBB973B76A106BAE73"/>
  </w:style>
  <w:style w:type="paragraph" w:customStyle="1" w:styleId="3CBF425BEC8546C6B2DB168908898782">
    <w:name w:val="3CBF425BEC8546C6B2DB168908898782"/>
  </w:style>
  <w:style w:type="paragraph" w:customStyle="1" w:styleId="59E625F4AD124C76A497DBF6DF54915B">
    <w:name w:val="59E625F4AD124C76A497DBF6DF54915B"/>
  </w:style>
  <w:style w:type="paragraph" w:customStyle="1" w:styleId="5DEB43EC8BA246E5B4B4FA52B1A9E5B7">
    <w:name w:val="5DEB43EC8BA246E5B4B4FA52B1A9E5B7"/>
  </w:style>
  <w:style w:type="paragraph" w:customStyle="1" w:styleId="6A01AFEFAD1A428CB94D958192EFC33E">
    <w:name w:val="6A01AFEFAD1A428CB94D958192EFC33E"/>
  </w:style>
  <w:style w:type="paragraph" w:customStyle="1" w:styleId="077AE789D1C947DDA9A51F974E8F6116">
    <w:name w:val="077AE789D1C947DDA9A51F974E8F6116"/>
  </w:style>
  <w:style w:type="paragraph" w:customStyle="1" w:styleId="CF8A7C62E90C427CA0DDE03F1FA4D63D">
    <w:name w:val="CF8A7C62E90C427CA0DDE03F1FA4D63D"/>
  </w:style>
  <w:style w:type="paragraph" w:customStyle="1" w:styleId="93973DB27AF4406D86123318F2357C9D">
    <w:name w:val="93973DB27AF4406D86123318F2357C9D"/>
  </w:style>
  <w:style w:type="paragraph" w:customStyle="1" w:styleId="4B0FB2F80F2745D98BF232B02163A969">
    <w:name w:val="4B0FB2F80F2745D98BF232B02163A969"/>
  </w:style>
  <w:style w:type="paragraph" w:customStyle="1" w:styleId="4714BD006CD24343A1F479391F430007">
    <w:name w:val="4714BD006CD24343A1F479391F430007"/>
  </w:style>
  <w:style w:type="paragraph" w:customStyle="1" w:styleId="63ADF44889B548FA9CFAA6ED05D58BEC">
    <w:name w:val="63ADF44889B548FA9CFAA6ED05D58BEC"/>
  </w:style>
  <w:style w:type="paragraph" w:customStyle="1" w:styleId="B7F2AA9885C94F9F80A68B3A7AB8A490">
    <w:name w:val="B7F2AA9885C94F9F80A68B3A7AB8A490"/>
  </w:style>
  <w:style w:type="paragraph" w:customStyle="1" w:styleId="156074BD06EE4A81AB2E1E3499A24C87">
    <w:name w:val="156074BD06EE4A81AB2E1E3499A24C87"/>
  </w:style>
  <w:style w:type="paragraph" w:customStyle="1" w:styleId="C88FF9E3A7484D399AC4422BE3ED8694">
    <w:name w:val="C88FF9E3A7484D399AC4422BE3ED8694"/>
  </w:style>
  <w:style w:type="paragraph" w:customStyle="1" w:styleId="51472CC212534D6498D38F50716CA66F">
    <w:name w:val="51472CC212534D6498D38F50716CA66F"/>
  </w:style>
  <w:style w:type="paragraph" w:customStyle="1" w:styleId="EA83DE9E40214CAC8E380CD0DB754178">
    <w:name w:val="EA83DE9E40214CAC8E380CD0DB754178"/>
  </w:style>
  <w:style w:type="paragraph" w:customStyle="1" w:styleId="E6C88B3183EF47D089E0EB8809F4C71E">
    <w:name w:val="E6C88B3183EF47D089E0EB8809F4C71E"/>
  </w:style>
  <w:style w:type="paragraph" w:customStyle="1" w:styleId="DD35744930974410975C61CC731ADE3D">
    <w:name w:val="DD35744930974410975C61CC731ADE3D"/>
  </w:style>
  <w:style w:type="paragraph" w:customStyle="1" w:styleId="2BD842AF7AA94E37BC618F1BD35A2C25">
    <w:name w:val="2BD842AF7AA94E37BC618F1BD35A2C25"/>
  </w:style>
  <w:style w:type="paragraph" w:customStyle="1" w:styleId="5714C01183C141858ACC18BBE7CBD714">
    <w:name w:val="5714C01183C141858ACC18BBE7CBD714"/>
  </w:style>
  <w:style w:type="paragraph" w:customStyle="1" w:styleId="AABC9700AD184338A83BA49D64147101">
    <w:name w:val="AABC9700AD184338A83BA49D64147101"/>
  </w:style>
  <w:style w:type="paragraph" w:customStyle="1" w:styleId="B76B16A63A154470905AC0A3CF09AADC">
    <w:name w:val="B76B16A63A154470905AC0A3CF09AADC"/>
  </w:style>
  <w:style w:type="paragraph" w:customStyle="1" w:styleId="174DF7C9F1F64D76B16EEF0EF2A79DAC">
    <w:name w:val="174DF7C9F1F64D76B16EEF0EF2A79DAC"/>
  </w:style>
  <w:style w:type="paragraph" w:customStyle="1" w:styleId="6A86A9A5F05F49B09C084AE014A7256E">
    <w:name w:val="6A86A9A5F05F49B09C084AE014A7256E"/>
  </w:style>
  <w:style w:type="paragraph" w:customStyle="1" w:styleId="1FB63EC1B9DA42C59640F584BC92AFA1">
    <w:name w:val="1FB63EC1B9DA42C59640F584BC92AFA1"/>
  </w:style>
  <w:style w:type="paragraph" w:customStyle="1" w:styleId="63E9F13184364DF3A0C84EE4E4D77E05">
    <w:name w:val="63E9F13184364DF3A0C84EE4E4D77E05"/>
  </w:style>
  <w:style w:type="paragraph" w:customStyle="1" w:styleId="7D4544BCD2004954BB8A3D2CAC538FC4">
    <w:name w:val="7D4544BCD2004954BB8A3D2CAC538FC4"/>
  </w:style>
  <w:style w:type="paragraph" w:customStyle="1" w:styleId="CC8DB7AEC32F48C5970470C224A24993">
    <w:name w:val="CC8DB7AEC32F48C5970470C224A24993"/>
  </w:style>
  <w:style w:type="paragraph" w:customStyle="1" w:styleId="AC4C10D1DCD14C9780EE1D6FD11972F4">
    <w:name w:val="AC4C10D1DCD14C9780EE1D6FD11972F4"/>
  </w:style>
  <w:style w:type="paragraph" w:customStyle="1" w:styleId="AB9C1FC97987488EB4DA0EEAB14A92DF">
    <w:name w:val="AB9C1FC97987488EB4DA0EEAB14A92DF"/>
  </w:style>
  <w:style w:type="paragraph" w:customStyle="1" w:styleId="AD23B98D02AC49BABD306287E350A624">
    <w:name w:val="AD23B98D02AC49BABD306287E350A624"/>
  </w:style>
  <w:style w:type="paragraph" w:customStyle="1" w:styleId="A4DCDEADCB204898BAD67348EE5EC44F">
    <w:name w:val="A4DCDEADCB204898BAD67348EE5EC44F"/>
  </w:style>
  <w:style w:type="paragraph" w:customStyle="1" w:styleId="5080383640134416A2CECC44E1898101">
    <w:name w:val="5080383640134416A2CECC44E18981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Bewerbung_3b.dotx</Template>
  <TotalTime>0</TotalTime>
  <Pages>4</Pages>
  <Words>579</Words>
  <Characters>3649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Kevin</dc:creator>
  <cp:keywords/>
  <dc:description/>
  <cp:lastModifiedBy>Meier Kevin</cp:lastModifiedBy>
  <cp:revision>2</cp:revision>
  <dcterms:created xsi:type="dcterms:W3CDTF">2020-01-17T09:51:00Z</dcterms:created>
  <dcterms:modified xsi:type="dcterms:W3CDTF">2020-01-17T09:55:00Z</dcterms:modified>
</cp:coreProperties>
</file>